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86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086"/>
      </w:tblGrid>
      <w:tr w:rsidR="006749D0" w14:paraId="7AC7DEF7" w14:textId="77777777" w:rsidTr="008B238E">
        <w:trPr>
          <w:trHeight w:hRule="exact" w:val="340"/>
        </w:trPr>
        <w:tc>
          <w:tcPr>
            <w:tcW w:w="9086" w:type="dxa"/>
            <w:tcBorders>
              <w:bottom w:val="nil"/>
            </w:tcBorders>
          </w:tcPr>
          <w:p w14:paraId="4AAA1A83" w14:textId="77777777" w:rsidR="006749D0" w:rsidRDefault="006749D0" w:rsidP="008B238E">
            <w:pPr>
              <w:pStyle w:val="zFSDraft"/>
            </w:pPr>
          </w:p>
        </w:tc>
      </w:tr>
      <w:tr w:rsidR="006749D0" w14:paraId="7F14596A" w14:textId="77777777" w:rsidTr="008B238E">
        <w:trPr>
          <w:trHeight w:hRule="exact" w:val="851"/>
        </w:trPr>
        <w:tc>
          <w:tcPr>
            <w:tcW w:w="9086" w:type="dxa"/>
            <w:tcBorders>
              <w:top w:val="nil"/>
              <w:bottom w:val="nil"/>
            </w:tcBorders>
          </w:tcPr>
          <w:p w14:paraId="60C19F97" w14:textId="7C997BAA" w:rsidR="006749D0" w:rsidRPr="00D7349D" w:rsidRDefault="006749D0" w:rsidP="008B238E">
            <w:pPr>
              <w:pStyle w:val="zFSDate"/>
            </w:pPr>
            <w:bookmarkStart w:id="0" w:name="bmkDateCH"/>
            <w:bookmarkStart w:id="1" w:name="bmkDateLabel"/>
            <w:r w:rsidRPr="005F3247">
              <w:t xml:space="preserve">Kelt: </w:t>
            </w:r>
            <w:r>
              <w:t>202</w:t>
            </w:r>
            <w:r w:rsidR="00C23BC5">
              <w:t>6</w:t>
            </w:r>
            <w:r>
              <w:t xml:space="preserve">. </w:t>
            </w:r>
            <w:r w:rsidR="007E0F97">
              <w:t>szeptember</w:t>
            </w:r>
            <w:r w:rsidR="004B7628">
              <w:t xml:space="preserve"> 1</w:t>
            </w:r>
            <w:r>
              <w:t>.</w:t>
            </w:r>
            <w:r w:rsidRPr="005F3247">
              <w:br/>
              <w:t xml:space="preserve">Hatályos: </w:t>
            </w:r>
            <w:r>
              <w:t>202</w:t>
            </w:r>
            <w:r w:rsidR="00C23BC5">
              <w:t>6</w:t>
            </w:r>
            <w:r>
              <w:t xml:space="preserve">. </w:t>
            </w:r>
            <w:r w:rsidR="007E0F97">
              <w:t>szeptember</w:t>
            </w:r>
            <w:r w:rsidR="004B7628">
              <w:t xml:space="preserve"> 1</w:t>
            </w:r>
            <w:r>
              <w:t>. napjától</w:t>
            </w:r>
            <w:bookmarkEnd w:id="0"/>
            <w:bookmarkEnd w:id="1"/>
          </w:p>
        </w:tc>
      </w:tr>
      <w:tr w:rsidR="006749D0" w:rsidRPr="000271DC" w14:paraId="71D8732D" w14:textId="77777777" w:rsidTr="008B238E">
        <w:trPr>
          <w:cantSplit/>
          <w:trHeight w:hRule="exact" w:val="5284"/>
        </w:trPr>
        <w:tc>
          <w:tcPr>
            <w:tcW w:w="9086" w:type="dxa"/>
            <w:tcBorders>
              <w:top w:val="nil"/>
              <w:bottom w:val="nil"/>
            </w:tcBorders>
            <w:vAlign w:val="center"/>
          </w:tcPr>
          <w:p w14:paraId="4AB7377C" w14:textId="6BE5C793" w:rsidR="006749D0" w:rsidRPr="00563D70" w:rsidRDefault="003C7D19" w:rsidP="008B238E">
            <w:pPr>
              <w:pStyle w:val="zFSand"/>
              <w:rPr>
                <w:sz w:val="24"/>
              </w:rPr>
            </w:pPr>
            <w:r w:rsidRPr="003C7D19">
              <w:rPr>
                <w:b/>
                <w:bCs/>
                <w:sz w:val="24"/>
              </w:rPr>
              <w:t>A Mater Salvatoris Lelkigyakorlatos Ház</w:t>
            </w:r>
          </w:p>
        </w:tc>
      </w:tr>
      <w:tr w:rsidR="006749D0" w14:paraId="586491B2" w14:textId="77777777" w:rsidTr="008B238E">
        <w:trPr>
          <w:cantSplit/>
          <w:trHeight w:hRule="exact" w:val="3775"/>
        </w:trPr>
        <w:tc>
          <w:tcPr>
            <w:tcW w:w="9086" w:type="dxa"/>
            <w:tcBorders>
              <w:top w:val="nil"/>
              <w:bottom w:val="nil"/>
            </w:tcBorders>
          </w:tcPr>
          <w:p w14:paraId="17C76B1A" w14:textId="24FED279" w:rsidR="006749D0" w:rsidRPr="00BD7A35" w:rsidRDefault="00BD7A35" w:rsidP="008B238E">
            <w:pPr>
              <w:pStyle w:val="zFSTitle"/>
            </w:pPr>
            <w:r>
              <w:rPr>
                <w:b/>
              </w:rPr>
              <w:t>Elektronikus megfigyelőrendszerre vonatkozó belső szabályzat</w:t>
            </w:r>
          </w:p>
        </w:tc>
      </w:tr>
      <w:tr w:rsidR="006749D0" w14:paraId="2CF23B8F" w14:textId="77777777" w:rsidTr="008B238E">
        <w:trPr>
          <w:trHeight w:val="2952"/>
        </w:trPr>
        <w:tc>
          <w:tcPr>
            <w:tcW w:w="9086" w:type="dxa"/>
            <w:tcBorders>
              <w:top w:val="nil"/>
            </w:tcBorders>
          </w:tcPr>
          <w:p w14:paraId="25363DEC" w14:textId="08F0F49B" w:rsidR="006749D0" w:rsidRDefault="006749D0" w:rsidP="008B238E">
            <w:pPr>
              <w:pStyle w:val="Body"/>
              <w:jc w:val="center"/>
            </w:pPr>
            <w:r>
              <w:t>__________________________</w:t>
            </w:r>
            <w:r>
              <w:br/>
            </w:r>
            <w:r w:rsidR="007E0F97" w:rsidRPr="007E0F97">
              <w:t xml:space="preserve">Vargáné </w:t>
            </w:r>
            <w:proofErr w:type="spellStart"/>
            <w:r w:rsidR="007E0F97" w:rsidRPr="007E0F97">
              <w:t>Schalkház</w:t>
            </w:r>
            <w:proofErr w:type="spellEnd"/>
            <w:r w:rsidR="007E0F97" w:rsidRPr="007E0F97">
              <w:t xml:space="preserve"> Ágnes</w:t>
            </w:r>
            <w:r w:rsidR="00212ABC">
              <w:br/>
            </w:r>
            <w:r w:rsidR="00BD7A35">
              <w:t>igazgató</w:t>
            </w:r>
          </w:p>
        </w:tc>
      </w:tr>
    </w:tbl>
    <w:p w14:paraId="6A0F9D3F" w14:textId="77777777" w:rsidR="006749D0" w:rsidRDefault="006749D0">
      <w:pPr>
        <w:rPr>
          <w:b/>
          <w:sz w:val="28"/>
        </w:rPr>
      </w:pPr>
      <w:r>
        <w:br w:type="page"/>
      </w:r>
    </w:p>
    <w:p w14:paraId="70373EE7" w14:textId="692653F4" w:rsidR="00D05A7E" w:rsidRDefault="003C7D19" w:rsidP="00D05A7E">
      <w:pPr>
        <w:pStyle w:val="Body"/>
      </w:pPr>
      <w:r w:rsidRPr="00D70890">
        <w:rPr>
          <w:b/>
          <w:bCs/>
        </w:rPr>
        <w:lastRenderedPageBreak/>
        <w:t>A Mater</w:t>
      </w:r>
      <w:r w:rsidRPr="005512AB">
        <w:rPr>
          <w:b/>
          <w:bCs/>
        </w:rPr>
        <w:t xml:space="preserve"> Salvatoris Lelkigyakorlatos Ház</w:t>
      </w:r>
      <w:r w:rsidRPr="005512AB">
        <w:rPr>
          <w:b/>
        </w:rPr>
        <w:t xml:space="preserve"> </w:t>
      </w:r>
      <w:r w:rsidRPr="00305346">
        <w:t xml:space="preserve">(székhely: </w:t>
      </w:r>
      <w:r w:rsidRPr="005512AB">
        <w:rPr>
          <w:bCs/>
        </w:rPr>
        <w:t>székhely: 2100 Gödöllő-</w:t>
      </w:r>
      <w:proofErr w:type="spellStart"/>
      <w:r w:rsidRPr="005512AB">
        <w:rPr>
          <w:bCs/>
        </w:rPr>
        <w:t>Máriabesnyő</w:t>
      </w:r>
      <w:proofErr w:type="spellEnd"/>
      <w:r w:rsidRPr="005512AB">
        <w:rPr>
          <w:bCs/>
        </w:rPr>
        <w:t>, Kapucinusok tere 3.</w:t>
      </w:r>
      <w:r w:rsidRPr="00305346">
        <w:t xml:space="preserve">; </w:t>
      </w:r>
      <w:r>
        <w:t>adó</w:t>
      </w:r>
      <w:r w:rsidRPr="00305346">
        <w:t xml:space="preserve">szám: </w:t>
      </w:r>
      <w:r w:rsidRPr="00C80F35">
        <w:t>18660221-2-13</w:t>
      </w:r>
      <w:r w:rsidRPr="00305346">
        <w:t>;</w:t>
      </w:r>
      <w:r>
        <w:t xml:space="preserve"> „</w:t>
      </w:r>
      <w:r>
        <w:rPr>
          <w:b/>
        </w:rPr>
        <w:t>Lelkigyakorlatos Ház</w:t>
      </w:r>
      <w:r w:rsidRPr="00305346">
        <w:t>”)</w:t>
      </w:r>
      <w:r>
        <w:t xml:space="preserve"> </w:t>
      </w:r>
      <w:r w:rsidR="00D05A7E">
        <w:t>az Európai Unió és a Tanács 2016/679. számú, a természetes személyeknek a személyes adatok kezelése tekintetében történő védelméről és az ilyen adatok szabad áramlásáról, valamint a 95/46/EK rendelet hatályon kívül helyezéséről szóló rendeletének („</w:t>
      </w:r>
      <w:r w:rsidR="00D05A7E" w:rsidRPr="00C84601">
        <w:rPr>
          <w:b/>
          <w:bCs/>
        </w:rPr>
        <w:t>Rendelet</w:t>
      </w:r>
      <w:r w:rsidR="00D05A7E">
        <w:t xml:space="preserve">”) megfelelés érdekében a jelen </w:t>
      </w:r>
      <w:r w:rsidR="002730F8">
        <w:t>elektronikus megfigyelőrendszerre</w:t>
      </w:r>
      <w:r w:rsidR="00D05A7E">
        <w:t xml:space="preserve"> vonatkozó szabályzatot („</w:t>
      </w:r>
      <w:r w:rsidR="00D05A7E" w:rsidRPr="00C84601">
        <w:rPr>
          <w:b/>
          <w:bCs/>
        </w:rPr>
        <w:t>Szabályzat</w:t>
      </w:r>
      <w:r w:rsidR="00D05A7E">
        <w:t>”) készíti el.</w:t>
      </w:r>
    </w:p>
    <w:p w14:paraId="127517D6" w14:textId="0F3FAD46" w:rsidR="00D05A7E" w:rsidRDefault="00D05A7E" w:rsidP="00D05A7E">
      <w:pPr>
        <w:pStyle w:val="Level1"/>
      </w:pPr>
      <w:r>
        <w:t>Szabályzat hatálya</w:t>
      </w:r>
    </w:p>
    <w:p w14:paraId="419F30D8" w14:textId="38FB9458" w:rsidR="00D05A7E" w:rsidRDefault="009435A4" w:rsidP="00D05A7E">
      <w:pPr>
        <w:pStyle w:val="Body1"/>
      </w:pPr>
      <w:r>
        <w:t xml:space="preserve">Jelen Szabályzat hatálya </w:t>
      </w:r>
      <w:r w:rsidR="0068659B">
        <w:t xml:space="preserve">a </w:t>
      </w:r>
      <w:r w:rsidR="00A345D6" w:rsidRPr="005512AB">
        <w:rPr>
          <w:bCs/>
        </w:rPr>
        <w:t>2100 Gödöllő-</w:t>
      </w:r>
      <w:proofErr w:type="spellStart"/>
      <w:r w:rsidR="00A345D6" w:rsidRPr="005512AB">
        <w:rPr>
          <w:bCs/>
        </w:rPr>
        <w:t>Máriabesnyő</w:t>
      </w:r>
      <w:proofErr w:type="spellEnd"/>
      <w:r w:rsidR="00A345D6" w:rsidRPr="005512AB">
        <w:rPr>
          <w:bCs/>
        </w:rPr>
        <w:t>, Kapucinusok tere 3.</w:t>
      </w:r>
      <w:r w:rsidR="00212ABC">
        <w:t xml:space="preserve"> </w:t>
      </w:r>
      <w:r w:rsidR="0068659B">
        <w:t>alatti ingatlan</w:t>
      </w:r>
      <w:r>
        <w:t xml:space="preserve"> területén, </w:t>
      </w:r>
      <w:r w:rsidR="003C7D19">
        <w:t>a Lelkigyakorlatos Ház</w:t>
      </w:r>
      <w:r>
        <w:t xml:space="preserve"> által üzemeltetett kamerákra terjed ki</w:t>
      </w:r>
      <w:r w:rsidR="004605B1">
        <w:t>, amelyek j</w:t>
      </w:r>
      <w:r w:rsidR="00D05A7E">
        <w:t xml:space="preserve">elen Szabályzat 1. sz. Mellékletében </w:t>
      </w:r>
      <w:r w:rsidR="004605B1">
        <w:t xml:space="preserve">kerültek </w:t>
      </w:r>
      <w:r w:rsidR="00D05A7E">
        <w:t>felsorol</w:t>
      </w:r>
      <w:r w:rsidR="004605B1">
        <w:t xml:space="preserve">ásra. </w:t>
      </w:r>
    </w:p>
    <w:p w14:paraId="03614945" w14:textId="6E12C290" w:rsidR="00B23C71" w:rsidRDefault="00B23C71" w:rsidP="00D05A7E">
      <w:pPr>
        <w:pStyle w:val="Body1"/>
      </w:pPr>
      <w:r>
        <w:t xml:space="preserve">Jelen Szabályzat hatálya kiterjed </w:t>
      </w:r>
      <w:r w:rsidR="003C7D19">
        <w:t>a Lelkigyakorlatos Ház</w:t>
      </w:r>
      <w:r>
        <w:t xml:space="preserve"> valamennyi munkavállaójára és megbízottjára, aki az elektronikus megfigyelőrendszerrel kapcsolatban feladatot lát el.</w:t>
      </w:r>
    </w:p>
    <w:p w14:paraId="13219CB2" w14:textId="16F5C679" w:rsidR="00D05A7E" w:rsidRDefault="00294D8A" w:rsidP="00D05A7E">
      <w:pPr>
        <w:pStyle w:val="Level1"/>
      </w:pPr>
      <w:r>
        <w:t>E</w:t>
      </w:r>
      <w:r w:rsidRPr="00294D8A">
        <w:t>lektronikus megfigyelőrendszer</w:t>
      </w:r>
      <w:r>
        <w:t xml:space="preserve"> </w:t>
      </w:r>
      <w:r w:rsidR="00D05A7E">
        <w:t>üzemeltetésének célja</w:t>
      </w:r>
    </w:p>
    <w:p w14:paraId="1CC8E821" w14:textId="40E210D7" w:rsidR="00E01C78" w:rsidRDefault="003C7D19" w:rsidP="00E01C78">
      <w:pPr>
        <w:pStyle w:val="Body1"/>
      </w:pPr>
      <w:r>
        <w:t>A Lelkigyakorlatos Ház</w:t>
      </w:r>
      <w:r w:rsidR="00E01C78">
        <w:t xml:space="preserve"> a</w:t>
      </w:r>
      <w:r w:rsidR="00294D8A">
        <w:t>z</w:t>
      </w:r>
      <w:r w:rsidR="00E01C78">
        <w:t xml:space="preserve"> </w:t>
      </w:r>
      <w:r w:rsidR="00294D8A">
        <w:t xml:space="preserve">elektronikus megfigyelőrendszert </w:t>
      </w:r>
      <w:r w:rsidR="00997417">
        <w:t>a</w:t>
      </w:r>
      <w:r w:rsidR="00997417" w:rsidRPr="004D15FD">
        <w:t xml:space="preserve"> vagyon</w:t>
      </w:r>
      <w:r w:rsidR="00997417">
        <w:t>ának</w:t>
      </w:r>
      <w:r w:rsidR="00997417" w:rsidRPr="004D15FD">
        <w:t xml:space="preserve"> védelme</w:t>
      </w:r>
      <w:r w:rsidR="00855960">
        <w:t xml:space="preserve"> </w:t>
      </w:r>
      <w:r w:rsidR="00A345D6">
        <w:t xml:space="preserve">és testi épség védelme </w:t>
      </w:r>
      <w:r w:rsidR="00E01C78">
        <w:t>cél</w:t>
      </w:r>
      <w:r w:rsidR="00997417">
        <w:t>já</w:t>
      </w:r>
      <w:r w:rsidR="00E01C78">
        <w:t>ból üzemelteti</w:t>
      </w:r>
      <w:r w:rsidR="00997417">
        <w:t>.</w:t>
      </w:r>
    </w:p>
    <w:p w14:paraId="2AA5A9CF" w14:textId="09D18CA7" w:rsidR="00D05A7E" w:rsidRDefault="00294D8A" w:rsidP="0067298B">
      <w:pPr>
        <w:pStyle w:val="Level1"/>
      </w:pPr>
      <w:r>
        <w:t>E</w:t>
      </w:r>
      <w:r w:rsidRPr="00294D8A">
        <w:t>lektronikus megfigyelőrendszer</w:t>
      </w:r>
      <w:r w:rsidR="00D05A7E">
        <w:t xml:space="preserve"> üzemeltetésének jogalapja</w:t>
      </w:r>
    </w:p>
    <w:p w14:paraId="531F7AC8" w14:textId="186C8004" w:rsidR="00BB353F" w:rsidRDefault="00294D8A" w:rsidP="00BB353F">
      <w:pPr>
        <w:pStyle w:val="Level2"/>
      </w:pPr>
      <w:r>
        <w:t>Az elektronikus megfigyelőrendszer</w:t>
      </w:r>
      <w:r w:rsidR="00D05A7E">
        <w:t xml:space="preserve"> </w:t>
      </w:r>
      <w:r w:rsidR="00C84601">
        <w:t>üzemeltetésének</w:t>
      </w:r>
      <w:r w:rsidR="00D05A7E">
        <w:t xml:space="preserve"> jogalapja </w:t>
      </w:r>
      <w:r w:rsidR="003C7D19">
        <w:t>a Lelkigyakorlatos Ház</w:t>
      </w:r>
      <w:r w:rsidR="00D05A7E">
        <w:t xml:space="preserve"> jogos érdeke</w:t>
      </w:r>
      <w:r w:rsidR="00C84601">
        <w:t xml:space="preserve"> (Rendelet 6. cikk (1) bekezdés f) pont)</w:t>
      </w:r>
      <w:r w:rsidR="00D05A7E">
        <w:t>.</w:t>
      </w:r>
    </w:p>
    <w:p w14:paraId="40F9E8E6" w14:textId="164250B6" w:rsidR="00DC6726" w:rsidRDefault="003C7D19" w:rsidP="00DC6726">
      <w:pPr>
        <w:pStyle w:val="Level2"/>
      </w:pPr>
      <w:r>
        <w:t>A Lelkigyakorlatos Ház</w:t>
      </w:r>
      <w:r w:rsidR="00DC6726">
        <w:t xml:space="preserve"> jogos érdeke, hogy </w:t>
      </w:r>
    </w:p>
    <w:p w14:paraId="6299ED39" w14:textId="77777777" w:rsidR="00EF3575" w:rsidRPr="004D15FD" w:rsidRDefault="00EF3575" w:rsidP="00EF3575">
      <w:pPr>
        <w:pStyle w:val="bullet3"/>
      </w:pPr>
      <w:r w:rsidRPr="004D15FD">
        <w:t>az ingó és ingatlan vagyonát védje,</w:t>
      </w:r>
    </w:p>
    <w:p w14:paraId="462E7EF8" w14:textId="77777777" w:rsidR="00EF3575" w:rsidRDefault="00EF3575" w:rsidP="00EF3575">
      <w:pPr>
        <w:pStyle w:val="bullet3"/>
      </w:pPr>
      <w:r w:rsidRPr="004D15FD">
        <w:t xml:space="preserve">a területén történt jogellenes cselekmények </w:t>
      </w:r>
      <w:bookmarkStart w:id="2" w:name="_Hlk19871975"/>
      <w:r>
        <w:t xml:space="preserve">(például rongálás, lopás) </w:t>
      </w:r>
      <w:bookmarkEnd w:id="2"/>
      <w:r w:rsidRPr="004D15FD">
        <w:t>körülményeit felderítse és a jogellenes cselekményekkel kapcsolatos felvételeket bizonyítékként felhasználja</w:t>
      </w:r>
      <w:r>
        <w:t xml:space="preserve">, </w:t>
      </w:r>
    </w:p>
    <w:p w14:paraId="2EFA88F9" w14:textId="77777777" w:rsidR="00A345D6" w:rsidRDefault="00EF3575" w:rsidP="00EF3575">
      <w:pPr>
        <w:pStyle w:val="bullet3"/>
      </w:pPr>
      <w:bookmarkStart w:id="3" w:name="_Hlk19872005"/>
      <w:r>
        <w:t>a jogellenes cselekményeket megelőzze, a kamer</w:t>
      </w:r>
      <w:r w:rsidR="00294D8A">
        <w:t>ák</w:t>
      </w:r>
      <w:r>
        <w:t xml:space="preserve"> visszatartó erejének útján</w:t>
      </w:r>
      <w:bookmarkEnd w:id="3"/>
      <w:r w:rsidR="00A345D6">
        <w:t>,</w:t>
      </w:r>
    </w:p>
    <w:p w14:paraId="00C9D314" w14:textId="7DF932D8" w:rsidR="00EF3575" w:rsidRDefault="00A345D6" w:rsidP="00EF3575">
      <w:pPr>
        <w:pStyle w:val="bullet3"/>
      </w:pPr>
      <w:r>
        <w:t xml:space="preserve">a területén történt balesetek körülményeit </w:t>
      </w:r>
      <w:proofErr w:type="spellStart"/>
      <w:r>
        <w:t>teljeskörűen</w:t>
      </w:r>
      <w:proofErr w:type="spellEnd"/>
      <w:r>
        <w:t xml:space="preserve"> fel tudja tárni</w:t>
      </w:r>
      <w:r w:rsidR="00855960">
        <w:t>.</w:t>
      </w:r>
    </w:p>
    <w:p w14:paraId="4EF6D9C9" w14:textId="05385D2D" w:rsidR="00D05A7E" w:rsidRDefault="00294D8A" w:rsidP="00247D50">
      <w:pPr>
        <w:pStyle w:val="Level1"/>
        <w:keepNext/>
      </w:pPr>
      <w:r>
        <w:t>E</w:t>
      </w:r>
      <w:r w:rsidRPr="00294D8A">
        <w:t>lektronikus megfigyelőrendszer</w:t>
      </w:r>
      <w:r w:rsidR="00D05A7E">
        <w:t xml:space="preserve"> üzemeltetése</w:t>
      </w:r>
    </w:p>
    <w:p w14:paraId="7EDCC773" w14:textId="1AE2A321" w:rsidR="00566251" w:rsidRDefault="00E97653" w:rsidP="00247D50">
      <w:pPr>
        <w:pStyle w:val="Level2"/>
        <w:keepNext/>
      </w:pPr>
      <w:r>
        <w:t>E</w:t>
      </w:r>
      <w:r w:rsidRPr="00E97653">
        <w:t>lektronikus megfigyelőrendszer</w:t>
      </w:r>
      <w:r w:rsidR="00E64409">
        <w:t xml:space="preserve"> </w:t>
      </w:r>
      <w:r w:rsidR="00566251">
        <w:t>üzemeltetésének szükségessége</w:t>
      </w:r>
    </w:p>
    <w:p w14:paraId="76DC73CC" w14:textId="09A85C66" w:rsidR="00566251" w:rsidRDefault="003C7D19" w:rsidP="00A81849">
      <w:pPr>
        <w:pStyle w:val="Body2"/>
      </w:pPr>
      <w:r>
        <w:t>A Lelkigyakorlatos Ház</w:t>
      </w:r>
      <w:r w:rsidR="00566251">
        <w:t xml:space="preserve"> csak akkor szerel fel</w:t>
      </w:r>
      <w:r w:rsidR="00A81849" w:rsidRPr="00A81849">
        <w:t xml:space="preserve"> </w:t>
      </w:r>
      <w:r w:rsidR="00A81849">
        <w:t>kamerákat</w:t>
      </w:r>
      <w:r w:rsidR="00566251">
        <w:t xml:space="preserve">, ha objektív alapon alá tudja támasztani </w:t>
      </w:r>
      <w:r w:rsidR="008510BE">
        <w:t>az</w:t>
      </w:r>
      <w:r w:rsidR="000D6ED4">
        <w:t xml:space="preserve"> adott</w:t>
      </w:r>
      <w:r w:rsidR="00566251">
        <w:t xml:space="preserve"> kamera üzemeltetésének szükségszerűségét</w:t>
      </w:r>
      <w:r w:rsidR="00A81849">
        <w:t xml:space="preserve"> az alábbiak szerint</w:t>
      </w:r>
      <w:r w:rsidR="00E97653">
        <w:t>:</w:t>
      </w:r>
    </w:p>
    <w:p w14:paraId="4E7FD2E2" w14:textId="0DDA769E" w:rsidR="00566251" w:rsidRDefault="00566251" w:rsidP="00A81849">
      <w:pPr>
        <w:pStyle w:val="bullet3"/>
      </w:pPr>
      <w:r>
        <w:t xml:space="preserve">bármely korábbi, dokumentált esemény, ideértve például a rongálást, az ingó vagyontárgyak eltulajdonítását vagy </w:t>
      </w:r>
    </w:p>
    <w:p w14:paraId="18CA0C5C" w14:textId="37B39B70" w:rsidR="00566251" w:rsidRDefault="00566251" w:rsidP="00A81849">
      <w:pPr>
        <w:pStyle w:val="bullet3"/>
      </w:pPr>
      <w:r>
        <w:t>bármely jövőbeli, előreláthatólag nagy valószínűséggel bekövetkező esemény megelőzése a kamer</w:t>
      </w:r>
      <w:r w:rsidR="002045CD">
        <w:t>ák</w:t>
      </w:r>
      <w:r>
        <w:t xml:space="preserve"> elrettentő hatásának kihasználása miatt.</w:t>
      </w:r>
    </w:p>
    <w:p w14:paraId="27558E16" w14:textId="21C45016" w:rsidR="008510BE" w:rsidRDefault="003C7D19" w:rsidP="001B3775">
      <w:pPr>
        <w:pStyle w:val="Body2"/>
      </w:pPr>
      <w:r>
        <w:t>A Lelkigyakorlatos Ház</w:t>
      </w:r>
      <w:r w:rsidR="008510BE">
        <w:t xml:space="preserve"> a fentiek szerint felszerelt kamerákat legfeljebb addig üzemelteti, amíg a kamera üzemeltetésének szükségessége a fenti okok bármelyikére történő hivatkozással alátámasztható.</w:t>
      </w:r>
    </w:p>
    <w:p w14:paraId="2D6C7223" w14:textId="37F14E82" w:rsidR="00744C06" w:rsidRDefault="00BB42CF" w:rsidP="00452B25">
      <w:pPr>
        <w:pStyle w:val="Level2"/>
        <w:keepNext/>
      </w:pPr>
      <w:r>
        <w:t>Kamerák kiválasztása és beszerzése</w:t>
      </w:r>
    </w:p>
    <w:p w14:paraId="1AF20A4C" w14:textId="76E9277D" w:rsidR="008117F9" w:rsidRDefault="003C7D19" w:rsidP="008117F9">
      <w:pPr>
        <w:pStyle w:val="Body2"/>
      </w:pPr>
      <w:r>
        <w:t>A Lelkigyakorlatos Ház</w:t>
      </w:r>
      <w:r w:rsidR="008117F9">
        <w:t xml:space="preserve"> </w:t>
      </w:r>
      <w:r w:rsidR="002045CD">
        <w:t>igazgatója</w:t>
      </w:r>
      <w:r w:rsidR="008117F9">
        <w:t xml:space="preserve"> </w:t>
      </w:r>
      <w:r w:rsidR="00330214">
        <w:t>dönt</w:t>
      </w:r>
      <w:r w:rsidR="008117F9">
        <w:t xml:space="preserve"> a kamerák kiválasztásával és beszerzésével kapcsolat</w:t>
      </w:r>
      <w:r w:rsidR="00C822C7">
        <w:t>ban</w:t>
      </w:r>
      <w:r w:rsidR="008117F9">
        <w:t>.</w:t>
      </w:r>
    </w:p>
    <w:p w14:paraId="54ADDD46" w14:textId="1AA8D7DD" w:rsidR="00CC6ED2" w:rsidRDefault="00B56F71" w:rsidP="00CC6ED2">
      <w:pPr>
        <w:pStyle w:val="Level2"/>
        <w:keepNext/>
      </w:pPr>
      <w:r>
        <w:lastRenderedPageBreak/>
        <w:t>K</w:t>
      </w:r>
      <w:r w:rsidR="00CC6ED2">
        <w:t>amerák elhelyezése</w:t>
      </w:r>
    </w:p>
    <w:p w14:paraId="46D8B2C6" w14:textId="424DE909" w:rsidR="00371432" w:rsidRDefault="003C7D19" w:rsidP="00CC6ED2">
      <w:pPr>
        <w:pStyle w:val="Body2"/>
      </w:pPr>
      <w:r>
        <w:t>A Lelkigyakorlatos Ház</w:t>
      </w:r>
      <w:r w:rsidR="00CC6ED2">
        <w:t xml:space="preserve"> a kamerákat úgy helyezi el, hogy azok kizárólag a saját területére irányuljanak, a kamerák más tulajdonában álló magánterületről vagy közterületről ne készítsenek felvételt. </w:t>
      </w:r>
    </w:p>
    <w:p w14:paraId="0F711B51" w14:textId="32679C54" w:rsidR="00CC6ED2" w:rsidRDefault="00CC6ED2" w:rsidP="00CC6ED2">
      <w:pPr>
        <w:pStyle w:val="Body2"/>
      </w:pPr>
      <w:r>
        <w:t xml:space="preserve">Ha a </w:t>
      </w:r>
      <w:r w:rsidR="001E7153">
        <w:t xml:space="preserve">kültéri </w:t>
      </w:r>
      <w:r>
        <w:t xml:space="preserve">kamerák képén más tulajdonában álló magánterület vagy közterület is látható lenne, akkor a kamerák látószögét </w:t>
      </w:r>
      <w:r w:rsidR="003C7D19">
        <w:t>a Lelkigyakorlatos Ház</w:t>
      </w:r>
      <w:r>
        <w:t xml:space="preserve"> úgy állítja </w:t>
      </w:r>
      <w:r w:rsidR="00731528">
        <w:t>át</w:t>
      </w:r>
      <w:r>
        <w:t xml:space="preserve">, hogy más tulajdonában álló magánterület vagy közterület ne legyen látható vagy a kameraképen a nem rögzíthető területet elektronikus úton </w:t>
      </w:r>
      <w:r w:rsidR="001C27DA">
        <w:t>ki</w:t>
      </w:r>
      <w:r>
        <w:t>takarja</w:t>
      </w:r>
      <w:r w:rsidR="001C27DA">
        <w:t>.</w:t>
      </w:r>
    </w:p>
    <w:p w14:paraId="51F7D183" w14:textId="77978959" w:rsidR="00CC6ED2" w:rsidRDefault="003C7D19" w:rsidP="00165B46">
      <w:pPr>
        <w:pStyle w:val="Body2"/>
      </w:pPr>
      <w:r>
        <w:t>A Lelkigyakorlatos Ház</w:t>
      </w:r>
      <w:r w:rsidR="0044067D">
        <w:t xml:space="preserve"> a</w:t>
      </w:r>
      <w:r w:rsidR="00CC6ED2">
        <w:t xml:space="preserve"> </w:t>
      </w:r>
      <w:r w:rsidR="002E7A38">
        <w:t xml:space="preserve">beltéri kamerákat </w:t>
      </w:r>
      <w:r w:rsidR="00631311">
        <w:t xml:space="preserve">úgy helyezi el, hogy azok a védendő vagyontárgyakat, értékeket figyeljék és </w:t>
      </w:r>
      <w:r w:rsidR="002E7A38">
        <w:t xml:space="preserve">nem helyez el </w:t>
      </w:r>
      <w:r w:rsidR="00165B46">
        <w:t xml:space="preserve">kamerákat </w:t>
      </w:r>
      <w:r w:rsidR="002E7A38">
        <w:t xml:space="preserve">olyan módon, hogy </w:t>
      </w:r>
      <w:r w:rsidR="00CC6ED2">
        <w:t xml:space="preserve">azok bárkinek a munkaállomására irányuljanak vagy bárkit a feladatai ellátása közben </w:t>
      </w:r>
      <w:r w:rsidR="00371432">
        <w:t xml:space="preserve">folyamatosan </w:t>
      </w:r>
      <w:r w:rsidR="00CC6ED2">
        <w:t>nyomon kövessenek.</w:t>
      </w:r>
    </w:p>
    <w:p w14:paraId="075F4DF0" w14:textId="07BDFBFA" w:rsidR="00920C4E" w:rsidRPr="00920C4E" w:rsidRDefault="00DB6516" w:rsidP="00D15381">
      <w:pPr>
        <w:pStyle w:val="Level2"/>
      </w:pPr>
      <w:r>
        <w:t>Elektronikus megfigyelő</w:t>
      </w:r>
      <w:r w:rsidR="00375D56">
        <w:t>rendszer</w:t>
      </w:r>
      <w:r w:rsidR="00920C4E">
        <w:t xml:space="preserve"> felszerelése, beüzemelés</w:t>
      </w:r>
      <w:r w:rsidR="0050795F">
        <w:t>e é</w:t>
      </w:r>
      <w:r w:rsidR="00920C4E">
        <w:t>s karbantartása</w:t>
      </w:r>
      <w:r w:rsidR="005208C4">
        <w:tab/>
      </w:r>
    </w:p>
    <w:p w14:paraId="3A5AB492" w14:textId="2EDF87D8" w:rsidR="003D42DA" w:rsidRDefault="00C42462" w:rsidP="0050795F">
      <w:pPr>
        <w:pStyle w:val="Body2"/>
      </w:pPr>
      <w:r w:rsidRPr="000269F4">
        <w:t xml:space="preserve">A kamerák </w:t>
      </w:r>
      <w:r w:rsidR="003C7D19">
        <w:t>a Lelkigyakorlatos Ház</w:t>
      </w:r>
      <w:r w:rsidR="00945649" w:rsidRPr="000269F4">
        <w:t xml:space="preserve"> tulajdonában állnak. </w:t>
      </w:r>
      <w:r w:rsidR="003C7D19">
        <w:t>A Lelkigyakorlatos Ház</w:t>
      </w:r>
      <w:r w:rsidR="005A2E48" w:rsidRPr="000269F4">
        <w:t xml:space="preserve"> </w:t>
      </w:r>
      <w:r w:rsidR="00DB6516">
        <w:t>elektronikus megfigyelő</w:t>
      </w:r>
      <w:r w:rsidR="005A2E48" w:rsidRPr="000269F4">
        <w:t xml:space="preserve">rendszerének szoftveres és </w:t>
      </w:r>
      <w:r w:rsidR="00DB6516">
        <w:t xml:space="preserve">kameráinak </w:t>
      </w:r>
      <w:r w:rsidR="005A2E48" w:rsidRPr="000269F4">
        <w:t xml:space="preserve">hardveres karbantartását </w:t>
      </w:r>
      <w:r w:rsidR="00224FA3">
        <w:t xml:space="preserve">a Váci Egyházmegye szolgáltatásainak </w:t>
      </w:r>
      <w:proofErr w:type="gramStart"/>
      <w:r w:rsidR="00224FA3">
        <w:t>igénybe vételével</w:t>
      </w:r>
      <w:proofErr w:type="gramEnd"/>
      <w:r w:rsidR="00224FA3">
        <w:t xml:space="preserve"> végzi</w:t>
      </w:r>
      <w:r w:rsidR="00855960" w:rsidRPr="000269F4">
        <w:t>.</w:t>
      </w:r>
      <w:r w:rsidR="00855960">
        <w:t xml:space="preserve"> </w:t>
      </w:r>
    </w:p>
    <w:p w14:paraId="2CBF813E" w14:textId="299EC610" w:rsidR="000125B4" w:rsidRDefault="00DB6516" w:rsidP="00DE7FA2">
      <w:pPr>
        <w:pStyle w:val="Level2"/>
      </w:pPr>
      <w:r>
        <w:t>Elektronikus megfigyelőrendszer</w:t>
      </w:r>
      <w:r w:rsidR="008F29A8">
        <w:t>hez tartozó rögzítőegység</w:t>
      </w:r>
    </w:p>
    <w:p w14:paraId="3E782CCE" w14:textId="751CF68B" w:rsidR="008F29A8" w:rsidRDefault="003C7D19" w:rsidP="008F29A8">
      <w:pPr>
        <w:pStyle w:val="Body2"/>
      </w:pPr>
      <w:r>
        <w:t>A Lelkigyakorlatos Ház</w:t>
      </w:r>
      <w:r w:rsidR="008F29A8" w:rsidRPr="000269F4">
        <w:t xml:space="preserve"> tulajdonában áll az a rögzítőegység, amire a</w:t>
      </w:r>
      <w:r w:rsidR="00D203F5">
        <w:t>z</w:t>
      </w:r>
      <w:r w:rsidR="008F29A8" w:rsidRPr="000269F4">
        <w:t xml:space="preserve"> </w:t>
      </w:r>
      <w:r w:rsidR="00D203F5">
        <w:t>elektronikus megfigyelő</w:t>
      </w:r>
      <w:r w:rsidR="00D203F5" w:rsidRPr="000269F4">
        <w:t>rendszer</w:t>
      </w:r>
      <w:r w:rsidR="00D203F5">
        <w:t xml:space="preserve"> </w:t>
      </w:r>
      <w:r w:rsidR="008F29A8" w:rsidRPr="000269F4">
        <w:t>által rögzített felvételek rögzítésre kerülnek.</w:t>
      </w:r>
    </w:p>
    <w:p w14:paraId="79FFD2B9" w14:textId="2AD4CCCC" w:rsidR="007B05C3" w:rsidRDefault="007B05C3" w:rsidP="005324A5">
      <w:pPr>
        <w:pStyle w:val="Level2"/>
      </w:pPr>
      <w:r>
        <w:t>Felvétel készítése</w:t>
      </w:r>
    </w:p>
    <w:p w14:paraId="40C174B1" w14:textId="5C3923B5" w:rsidR="007B05C3" w:rsidRDefault="003C7D19" w:rsidP="007B05C3">
      <w:pPr>
        <w:pStyle w:val="Body2"/>
      </w:pPr>
      <w:r>
        <w:t>A Lelkigyakorlatos Ház</w:t>
      </w:r>
      <w:r w:rsidR="0011067D">
        <w:t xml:space="preserve"> </w:t>
      </w:r>
      <w:r w:rsidR="007B05C3">
        <w:t xml:space="preserve">által üzemeltetett valamennyi kamera </w:t>
      </w:r>
      <w:r w:rsidR="007B05C3" w:rsidRPr="00A60FB3">
        <w:t>rögzített felvételt</w:t>
      </w:r>
      <w:r w:rsidR="007B05C3">
        <w:t xml:space="preserve"> készít. </w:t>
      </w:r>
    </w:p>
    <w:p w14:paraId="2FBC5999" w14:textId="35F6E08C" w:rsidR="00D203F5" w:rsidRDefault="00D203F5" w:rsidP="00D15381">
      <w:pPr>
        <w:pStyle w:val="Level2"/>
      </w:pPr>
      <w:r>
        <w:t>Felvételek megtekintése</w:t>
      </w:r>
    </w:p>
    <w:p w14:paraId="5B112E8E" w14:textId="6805665A" w:rsidR="00D203F5" w:rsidRDefault="003C7D19" w:rsidP="00D203F5">
      <w:pPr>
        <w:pStyle w:val="Body2"/>
      </w:pPr>
      <w:r>
        <w:t>A Lelkigyakorlatos Ház</w:t>
      </w:r>
      <w:r w:rsidR="00D203F5">
        <w:t xml:space="preserve"> a</w:t>
      </w:r>
      <w:r w:rsidR="00BC7712">
        <w:t xml:space="preserve">z elektronikus megfigyelőrendszer által rögzített felvételeket </w:t>
      </w:r>
      <w:r w:rsidR="00A405D5">
        <w:t xml:space="preserve">nem nézi </w:t>
      </w:r>
      <w:r w:rsidR="004142B9">
        <w:t>folyamatosan</w:t>
      </w:r>
      <w:r w:rsidR="00BC7712">
        <w:t xml:space="preserve">. </w:t>
      </w:r>
    </w:p>
    <w:p w14:paraId="567C2B61" w14:textId="2B09BD9F" w:rsidR="005324A5" w:rsidRPr="00EE73A3" w:rsidRDefault="005324A5" w:rsidP="00D15381">
      <w:pPr>
        <w:pStyle w:val="Level2"/>
      </w:pPr>
      <w:r w:rsidRPr="00EE73A3">
        <w:t>Felvételek kezelésének időtartama</w:t>
      </w:r>
    </w:p>
    <w:p w14:paraId="0112099C" w14:textId="69DD786C" w:rsidR="00C334B2" w:rsidRDefault="003C7D19" w:rsidP="00C334B2">
      <w:pPr>
        <w:pStyle w:val="Body2"/>
      </w:pPr>
      <w:r w:rsidRPr="004B7628">
        <w:t>A Lelkigyakorlatos Ház</w:t>
      </w:r>
      <w:r w:rsidR="00E02CC6" w:rsidRPr="004B7628">
        <w:t xml:space="preserve"> a felvételeket </w:t>
      </w:r>
      <w:r w:rsidR="004B7628" w:rsidRPr="004B7628">
        <w:t>48</w:t>
      </w:r>
      <w:r w:rsidR="00E02CC6" w:rsidRPr="004B7628">
        <w:t xml:space="preserve"> (</w:t>
      </w:r>
      <w:r w:rsidR="004B7628" w:rsidRPr="004B7628">
        <w:t>negyvennyolc</w:t>
      </w:r>
      <w:r w:rsidR="00E02CC6" w:rsidRPr="004B7628">
        <w:t xml:space="preserve">) </w:t>
      </w:r>
      <w:r w:rsidR="004B7628" w:rsidRPr="004B7628">
        <w:t>óráig</w:t>
      </w:r>
      <w:r w:rsidR="00E02CC6" w:rsidRPr="004B7628">
        <w:t xml:space="preserve"> kezeli.</w:t>
      </w:r>
    </w:p>
    <w:p w14:paraId="1F4C861D" w14:textId="6B9D7597" w:rsidR="005862F1" w:rsidRDefault="005862F1" w:rsidP="00EE3FA6">
      <w:pPr>
        <w:pStyle w:val="Level1"/>
        <w:keepNext/>
      </w:pPr>
      <w:r>
        <w:t xml:space="preserve">Tájékoztatás </w:t>
      </w:r>
      <w:r w:rsidR="00D15381">
        <w:t>a</w:t>
      </w:r>
      <w:r w:rsidR="00A15D1D">
        <w:t>z elektronikus megfigyelőrendszer</w:t>
      </w:r>
      <w:r w:rsidR="00D15381">
        <w:t xml:space="preserve"> </w:t>
      </w:r>
      <w:r>
        <w:t>működéséről</w:t>
      </w:r>
    </w:p>
    <w:p w14:paraId="7B982ED9" w14:textId="77777777" w:rsidR="00314857" w:rsidRPr="00A172E1" w:rsidRDefault="00314857" w:rsidP="00314857">
      <w:pPr>
        <w:pStyle w:val="Level2"/>
      </w:pPr>
      <w:r>
        <w:t>Figyelmeztető tábla</w:t>
      </w:r>
    </w:p>
    <w:p w14:paraId="184A4288" w14:textId="3D69A63A" w:rsidR="00314857" w:rsidRDefault="00314857" w:rsidP="00314857">
      <w:pPr>
        <w:pStyle w:val="Body2"/>
      </w:pPr>
      <w:r>
        <w:t xml:space="preserve">Az elektronikus megfigyelőrendszerre vonatkozóan figyelmeztető táblát helyez ki </w:t>
      </w:r>
      <w:r w:rsidR="003C7D19">
        <w:t>a Lelkigyakorlatos Ház</w:t>
      </w:r>
      <w:r>
        <w:t xml:space="preserve"> valamennyi belépési ponton. </w:t>
      </w:r>
      <w:r w:rsidR="003C7D19">
        <w:t>A Lelkigyakorlatos Ház</w:t>
      </w:r>
      <w:r w:rsidR="006144D3">
        <w:t xml:space="preserve"> a</w:t>
      </w:r>
      <w:r>
        <w:t xml:space="preserve"> figyelmeztető táblát az </w:t>
      </w:r>
      <w:r w:rsidR="00D20C5D">
        <w:t>2</w:t>
      </w:r>
      <w:r>
        <w:t xml:space="preserve">. sz. Mellékletben foglaltak szerinti minta alapján </w:t>
      </w:r>
      <w:r w:rsidR="008D5322">
        <w:t>készíti el</w:t>
      </w:r>
      <w:r>
        <w:t>.</w:t>
      </w:r>
    </w:p>
    <w:p w14:paraId="73E70D15" w14:textId="77777777" w:rsidR="00314857" w:rsidRDefault="00314857" w:rsidP="00314857">
      <w:pPr>
        <w:pStyle w:val="Level2"/>
      </w:pPr>
      <w:r>
        <w:t>Adatkezelési tájékoztató</w:t>
      </w:r>
    </w:p>
    <w:p w14:paraId="01EDC8E2" w14:textId="524BEF69" w:rsidR="00314857" w:rsidRDefault="003C7D19" w:rsidP="00314857">
      <w:pPr>
        <w:pStyle w:val="Body2"/>
      </w:pPr>
      <w:r>
        <w:t>A Lelkigyakorlatos Ház</w:t>
      </w:r>
      <w:r w:rsidR="00C813D1">
        <w:t xml:space="preserve"> a</w:t>
      </w:r>
      <w:r w:rsidR="00556770">
        <w:t>z</w:t>
      </w:r>
      <w:r w:rsidR="00C813D1">
        <w:t xml:space="preserve"> </w:t>
      </w:r>
      <w:r w:rsidR="00556770">
        <w:t xml:space="preserve">elektronikus megfigyelőrendszerre </w:t>
      </w:r>
      <w:r w:rsidR="00314857">
        <w:t>vonatkozóan továbbá adatkezelési tájékoztatót készít</w:t>
      </w:r>
      <w:r w:rsidR="00A859CB">
        <w:t xml:space="preserve">. </w:t>
      </w:r>
    </w:p>
    <w:p w14:paraId="1A402919" w14:textId="77777777" w:rsidR="00314857" w:rsidRDefault="00314857" w:rsidP="00314857">
      <w:pPr>
        <w:pStyle w:val="Body2"/>
      </w:pPr>
      <w:r>
        <w:t>Az egyes érintetti csoportok tájékoztatására a következők szerint kerül sor:</w:t>
      </w:r>
    </w:p>
    <w:p w14:paraId="2A7550E5" w14:textId="679D6F19" w:rsidR="00314857" w:rsidRDefault="00314857" w:rsidP="00314857">
      <w:pPr>
        <w:pStyle w:val="bullet3"/>
      </w:pPr>
      <w:r>
        <w:t>a munkavállalók</w:t>
      </w:r>
      <w:r w:rsidR="00336EC1">
        <w:t>/megbízottak</w:t>
      </w:r>
      <w:r>
        <w:t xml:space="preserve"> részére a tájékoztatást abban a tájékoztatóban </w:t>
      </w:r>
      <w:r w:rsidR="00EA63DD">
        <w:t xml:space="preserve">adja meg </w:t>
      </w:r>
      <w:r w:rsidR="003C7D19">
        <w:t>a Lelkigyakorlatos Ház</w:t>
      </w:r>
      <w:r>
        <w:t>, ami valamennyi munkáltató/megbí</w:t>
      </w:r>
      <w:r w:rsidR="000B5993">
        <w:t>z</w:t>
      </w:r>
      <w:r w:rsidR="00E67412">
        <w:t>ó</w:t>
      </w:r>
      <w:r>
        <w:t xml:space="preserve"> által folytatott adatkezelési tevékenységre vonatkozik és </w:t>
      </w:r>
      <w:r w:rsidR="00EA63DD">
        <w:t>külön dokumentumban</w:t>
      </w:r>
      <w:r w:rsidR="00CC7E21">
        <w:t xml:space="preserve"> elkészíti</w:t>
      </w:r>
      <w:r w:rsidR="00EA63DD">
        <w:t xml:space="preserve"> a </w:t>
      </w:r>
      <w:r>
        <w:t>kamer</w:t>
      </w:r>
      <w:r w:rsidR="00EA63DD">
        <w:t xml:space="preserve">ák elhelyezkedésére </w:t>
      </w:r>
      <w:r>
        <w:t>vonatkozó összefoglaló táblázatot</w:t>
      </w:r>
      <w:r w:rsidR="00CC7E21">
        <w:t>, ami folyamatosan elérhető a munkavállalók</w:t>
      </w:r>
      <w:r w:rsidR="00BE0B5C">
        <w:t>, megbízottak</w:t>
      </w:r>
      <w:r w:rsidR="00CC7E21">
        <w:t xml:space="preserve"> részére </w:t>
      </w:r>
      <w:r w:rsidR="003C7D19">
        <w:t>a Lelkigyakorlatos Ház</w:t>
      </w:r>
      <w:r w:rsidR="00EC14D1">
        <w:t xml:space="preserve"> </w:t>
      </w:r>
      <w:r w:rsidR="00556770">
        <w:t>igazgatójánál</w:t>
      </w:r>
      <w:r>
        <w:t>;</w:t>
      </w:r>
    </w:p>
    <w:p w14:paraId="72A5EBB5" w14:textId="50C346F6" w:rsidR="00314857" w:rsidRPr="00314857" w:rsidRDefault="00314857" w:rsidP="00314857">
      <w:pPr>
        <w:pStyle w:val="bullet3"/>
      </w:pPr>
      <w:r>
        <w:t xml:space="preserve">bármely további személy tájékoztatását a fentiek szerint kihelyezett figyelmeztető tábla, valamint </w:t>
      </w:r>
      <w:r w:rsidR="003C7D19">
        <w:t>a Lelkigyakorlatos Ház</w:t>
      </w:r>
      <w:r>
        <w:t xml:space="preserve"> honlapján </w:t>
      </w:r>
      <w:r w:rsidR="00E60FA7">
        <w:t>elektronikusan és</w:t>
      </w:r>
      <w:r>
        <w:t xml:space="preserve"> </w:t>
      </w:r>
      <w:r w:rsidR="005D0D01">
        <w:t>recepcióján</w:t>
      </w:r>
      <w:r>
        <w:t xml:space="preserve"> </w:t>
      </w:r>
      <w:r w:rsidR="00E60FA7">
        <w:lastRenderedPageBreak/>
        <w:t xml:space="preserve">papíralapon </w:t>
      </w:r>
      <w:r>
        <w:t>elérhető adatkezelési tájékoztató szolgáltja (ami nem tartalmazza a kamerák elhelyezkedésére vonatkozó térképet és táblázatot sem).</w:t>
      </w:r>
    </w:p>
    <w:p w14:paraId="4297F4CA" w14:textId="3D1EC1B4" w:rsidR="007B45DB" w:rsidRDefault="007B45DB" w:rsidP="0065059C">
      <w:pPr>
        <w:pStyle w:val="Level1"/>
        <w:keepNext/>
      </w:pPr>
      <w:r>
        <w:t>Felvételekkel kapcsolatos jogosultság kiosztása</w:t>
      </w:r>
    </w:p>
    <w:p w14:paraId="5FF9ED75" w14:textId="2C98C50E" w:rsidR="00316454" w:rsidRDefault="00316454" w:rsidP="00316454">
      <w:pPr>
        <w:pStyle w:val="Body1"/>
      </w:pPr>
      <w:r w:rsidRPr="000269F4">
        <w:t xml:space="preserve">A felvételekkel kapcsolatos bármely jogosultság megadásáról, módosításáról és visszavonásáról </w:t>
      </w:r>
      <w:r w:rsidR="003C7D19">
        <w:t>a Lelkigyakorlatos Ház</w:t>
      </w:r>
      <w:r w:rsidR="00192099" w:rsidRPr="000269F4">
        <w:t xml:space="preserve"> </w:t>
      </w:r>
      <w:r w:rsidR="00603C51">
        <w:t>igazgatója</w:t>
      </w:r>
      <w:r w:rsidRPr="000269F4">
        <w:t xml:space="preserve"> jogosult dönteni.</w:t>
      </w:r>
    </w:p>
    <w:p w14:paraId="4D598CC0" w14:textId="383ACB59" w:rsidR="00D05A7E" w:rsidRDefault="00D05A7E" w:rsidP="00EE3FA6">
      <w:pPr>
        <w:pStyle w:val="Level1"/>
        <w:keepNext/>
      </w:pPr>
      <w:r>
        <w:t>Felvételek megtekintésére jogosultak</w:t>
      </w:r>
    </w:p>
    <w:p w14:paraId="13C3C296" w14:textId="1BE52BD8" w:rsidR="001009D6" w:rsidRDefault="003C7D19" w:rsidP="001009D6">
      <w:pPr>
        <w:pStyle w:val="Body1"/>
      </w:pPr>
      <w:r>
        <w:t>A Lelkigyakorlatos Ház</w:t>
      </w:r>
      <w:r w:rsidR="001009D6" w:rsidRPr="00336B41">
        <w:t xml:space="preserve"> részéről jelen Szabályzat elkészítésének időpontjában a felvételeket </w:t>
      </w:r>
      <w:r>
        <w:t>a Lelkigyakorlatos Ház</w:t>
      </w:r>
      <w:r w:rsidR="00FE08AA" w:rsidRPr="00336B41">
        <w:t xml:space="preserve"> </w:t>
      </w:r>
      <w:bookmarkStart w:id="4" w:name="_Hlk100393083"/>
      <w:r w:rsidR="00603C51">
        <w:t xml:space="preserve">igazgatója és </w:t>
      </w:r>
      <w:r w:rsidR="005D0D01">
        <w:t>recepciósa</w:t>
      </w:r>
      <w:r w:rsidR="00A405D5">
        <w:t>i</w:t>
      </w:r>
      <w:r w:rsidR="00603C51">
        <w:t xml:space="preserve"> </w:t>
      </w:r>
      <w:bookmarkEnd w:id="4"/>
      <w:r w:rsidR="00FE08AA" w:rsidRPr="00336B41">
        <w:t>jogosult</w:t>
      </w:r>
      <w:r w:rsidR="00A405D5">
        <w:t>ak</w:t>
      </w:r>
      <w:r w:rsidR="00FE08AA" w:rsidRPr="00336B41">
        <w:t xml:space="preserve"> megtekinteni</w:t>
      </w:r>
      <w:r w:rsidR="001009D6" w:rsidRPr="00336B41">
        <w:t>.</w:t>
      </w:r>
    </w:p>
    <w:p w14:paraId="27EBBF0D" w14:textId="43A507DF" w:rsidR="00D05A7E" w:rsidRDefault="00D05A7E" w:rsidP="00047B89">
      <w:pPr>
        <w:pStyle w:val="Level1"/>
        <w:keepNext/>
      </w:pPr>
      <w:r>
        <w:t>Felvételek visszanézésére jogosultak</w:t>
      </w:r>
    </w:p>
    <w:p w14:paraId="2D2BC630" w14:textId="14AEAACE" w:rsidR="00EF0722" w:rsidRDefault="003C7D19" w:rsidP="00F524F6">
      <w:pPr>
        <w:pStyle w:val="Body1"/>
      </w:pPr>
      <w:r>
        <w:t>A Lelkigyakorlatos Ház</w:t>
      </w:r>
      <w:r w:rsidR="00EF0722">
        <w:t xml:space="preserve"> a kamerák felvételeit </w:t>
      </w:r>
      <w:r w:rsidR="00A405D5">
        <w:t xml:space="preserve">nem nézi </w:t>
      </w:r>
      <w:r w:rsidR="005D0D01">
        <w:t>f</w:t>
      </w:r>
      <w:r w:rsidR="00EF0722">
        <w:t xml:space="preserve">olyamatosan, a felvételek visszanézésére az alábbi pontban leírt események esetén kerül sor az érintetti jogok gyakorlásának esetein túl. </w:t>
      </w:r>
    </w:p>
    <w:p w14:paraId="1C839398" w14:textId="5FD9E9BF" w:rsidR="00F524F6" w:rsidRDefault="00F524F6" w:rsidP="00F524F6">
      <w:pPr>
        <w:pStyle w:val="Body1"/>
      </w:pPr>
      <w:r>
        <w:t>A</w:t>
      </w:r>
      <w:r w:rsidR="00603C51">
        <w:t>z elektronikus megfigyelőrendszer</w:t>
      </w:r>
      <w:r>
        <w:t xml:space="preserve"> felvételeit </w:t>
      </w:r>
      <w:r w:rsidR="003C7D19">
        <w:t>a Lelkigyakorlatos Ház</w:t>
      </w:r>
      <w:r>
        <w:t xml:space="preserve"> </w:t>
      </w:r>
      <w:r w:rsidR="00AB61DE">
        <w:t xml:space="preserve">igazgatója és </w:t>
      </w:r>
      <w:r w:rsidR="00EF18EE">
        <w:t>recepciósa</w:t>
      </w:r>
      <w:r w:rsidR="00B00389">
        <w:t>i</w:t>
      </w:r>
      <w:r w:rsidR="00AB61DE">
        <w:t xml:space="preserve"> jogosult</w:t>
      </w:r>
      <w:r w:rsidR="00B00389">
        <w:t>ak</w:t>
      </w:r>
      <w:r w:rsidR="00AB61DE">
        <w:t xml:space="preserve"> visszanézni</w:t>
      </w:r>
      <w:r w:rsidR="00590CC0">
        <w:t>.</w:t>
      </w:r>
      <w:r>
        <w:t xml:space="preserve"> </w:t>
      </w:r>
    </w:p>
    <w:p w14:paraId="47CF50FB" w14:textId="6C721EC7" w:rsidR="00D05A7E" w:rsidRDefault="00D05A7E" w:rsidP="00A41219">
      <w:pPr>
        <w:pStyle w:val="Level1"/>
        <w:keepNext/>
      </w:pPr>
      <w:r>
        <w:t>Felvételek visszanézésnek esetei</w:t>
      </w:r>
    </w:p>
    <w:p w14:paraId="5BC07971" w14:textId="7BFBAA53" w:rsidR="00F524F6" w:rsidRDefault="003C7D19" w:rsidP="00F524F6">
      <w:pPr>
        <w:pStyle w:val="Body1"/>
      </w:pPr>
      <w:r>
        <w:t>A Lelkigyakorlatos Ház</w:t>
      </w:r>
      <w:r w:rsidR="00F524F6">
        <w:t xml:space="preserve"> részéről a felvételek az alábbi esetekben nézhetők vissza:</w:t>
      </w:r>
    </w:p>
    <w:p w14:paraId="5522620F" w14:textId="2DA7C167" w:rsidR="00590CC0" w:rsidRDefault="003C7D19" w:rsidP="00590CC0">
      <w:pPr>
        <w:pStyle w:val="bullet2"/>
      </w:pPr>
      <w:bookmarkStart w:id="5" w:name="_Hlk100393111"/>
      <w:r>
        <w:t>a Lelkigyakorlatos Ház</w:t>
      </w:r>
      <w:r w:rsidR="00590CC0">
        <w:t xml:space="preserve"> ingó és ingatlan vagyonban bekövetkezett kár körülményeinek felderítése, illetve amennyiben felmerül, hogy </w:t>
      </w:r>
      <w:r>
        <w:t>a Lelkigyakorlatos Ház</w:t>
      </w:r>
      <w:r w:rsidR="00590CC0">
        <w:t xml:space="preserve"> vagyona elleni bűncselekmény előkészülete folyik vagy </w:t>
      </w:r>
      <w:r>
        <w:t>a Lelkigyakorlatos Ház</w:t>
      </w:r>
      <w:r w:rsidR="00590CC0">
        <w:t xml:space="preserve"> ingó, vagy ingatlan vagyona megsértésének gyanúja fennáll,</w:t>
      </w:r>
    </w:p>
    <w:p w14:paraId="624C40B9" w14:textId="77777777" w:rsidR="00B00389" w:rsidRDefault="00590CC0" w:rsidP="00590CC0">
      <w:pPr>
        <w:pStyle w:val="bullet2"/>
      </w:pPr>
      <w:r>
        <w:t>a területén történt jogellenes cselekmények gyanúja, bekövetkezett jogellenes cselekmények körülményeinek felderítse</w:t>
      </w:r>
      <w:r w:rsidR="00B00389">
        <w:t>,</w:t>
      </w:r>
    </w:p>
    <w:p w14:paraId="2318BE88" w14:textId="36CC67BD" w:rsidR="00590CC0" w:rsidRDefault="00B00389" w:rsidP="00590CC0">
      <w:pPr>
        <w:pStyle w:val="bullet2"/>
      </w:pPr>
      <w:r>
        <w:t xml:space="preserve">a területén történt balesetek </w:t>
      </w:r>
      <w:r w:rsidRPr="00E1435F">
        <w:t>körülményeinek felderítse</w:t>
      </w:r>
      <w:r w:rsidR="00496D92">
        <w:t>.</w:t>
      </w:r>
      <w:bookmarkEnd w:id="5"/>
    </w:p>
    <w:p w14:paraId="1E038865" w14:textId="1C93A10E" w:rsidR="00D05A7E" w:rsidRDefault="00D05A7E" w:rsidP="003D42DA">
      <w:pPr>
        <w:pStyle w:val="Level1"/>
      </w:pPr>
      <w:r>
        <w:t>Felvételek visszanézésére vonatkozó eljárás</w:t>
      </w:r>
    </w:p>
    <w:p w14:paraId="5B48FFBD" w14:textId="56447AD2" w:rsidR="00CB336D" w:rsidRDefault="003C7D19" w:rsidP="003A08CB">
      <w:pPr>
        <w:pStyle w:val="Body1"/>
      </w:pPr>
      <w:r>
        <w:t>A Lelkigyakorlatos Ház</w:t>
      </w:r>
      <w:r w:rsidR="00F524F6">
        <w:t xml:space="preserve"> </w:t>
      </w:r>
      <w:r w:rsidR="00D335D5">
        <w:t xml:space="preserve">igazgatója </w:t>
      </w:r>
      <w:r w:rsidR="00EF18EE">
        <w:t xml:space="preserve">és </w:t>
      </w:r>
      <w:proofErr w:type="spellStart"/>
      <w:r w:rsidR="00EF18EE">
        <w:t>recepciósa</w:t>
      </w:r>
      <w:proofErr w:type="spellEnd"/>
      <w:r w:rsidR="00D335D5">
        <w:t xml:space="preserve"> </w:t>
      </w:r>
      <w:r w:rsidR="00C453CB">
        <w:t>a</w:t>
      </w:r>
      <w:r w:rsidR="00D335D5">
        <w:t xml:space="preserve">z elektronikus megfigyelőrendszerhez </w:t>
      </w:r>
      <w:r w:rsidR="00C453CB">
        <w:t>kapcsolódó</w:t>
      </w:r>
      <w:r w:rsidR="00EF18EE">
        <w:t xml:space="preserve"> </w:t>
      </w:r>
      <w:r w:rsidR="00F524F6">
        <w:t>alkalmazás</w:t>
      </w:r>
      <w:r w:rsidR="00C453CB">
        <w:t>o</w:t>
      </w:r>
      <w:r w:rsidR="00F524F6">
        <w:t>n keresztül nézi vissza a felvételeket.</w:t>
      </w:r>
      <w:r w:rsidR="004D3683">
        <w:t xml:space="preserve"> </w:t>
      </w:r>
    </w:p>
    <w:p w14:paraId="2728B23D" w14:textId="0823E9F9" w:rsidR="00D05A7E" w:rsidRDefault="003C7D19" w:rsidP="003A08CB">
      <w:pPr>
        <w:pStyle w:val="Body1"/>
      </w:pPr>
      <w:r>
        <w:t>A Lelkigyakorlatos Ház</w:t>
      </w:r>
      <w:r w:rsidR="004D3683">
        <w:t xml:space="preserve"> </w:t>
      </w:r>
      <w:r w:rsidR="00D335D5">
        <w:t>részéről felvételt visszanéző személy</w:t>
      </w:r>
      <w:r w:rsidR="00496D92">
        <w:t xml:space="preserve"> </w:t>
      </w:r>
      <w:r w:rsidR="004D3683">
        <w:t xml:space="preserve">a felvétel visszanézéséről </w:t>
      </w:r>
      <w:r w:rsidR="00D05A7E">
        <w:t xml:space="preserve">a jelen Szabályzat </w:t>
      </w:r>
      <w:r w:rsidR="00D20C5D">
        <w:t>3</w:t>
      </w:r>
      <w:r w:rsidR="00D05A7E">
        <w:t xml:space="preserve">. sz. Mellékletét képező jegyzőkönyv minta alapján jegyzőkönyvet vesz fel. </w:t>
      </w:r>
    </w:p>
    <w:p w14:paraId="768A7410" w14:textId="7E366E86" w:rsidR="00EE3FA6" w:rsidRDefault="00EE3FA6" w:rsidP="00EE3FA6">
      <w:pPr>
        <w:pStyle w:val="Level1"/>
      </w:pPr>
      <w:r>
        <w:t>Érintetti jogok gyakorlása esetén követendő eljárás</w:t>
      </w:r>
    </w:p>
    <w:p w14:paraId="05945B90" w14:textId="40218182" w:rsidR="00F24F9C" w:rsidRDefault="00F039F7" w:rsidP="00F039F7">
      <w:pPr>
        <w:pStyle w:val="Body1"/>
      </w:pPr>
      <w:r>
        <w:t xml:space="preserve">Amennyiben </w:t>
      </w:r>
      <w:r w:rsidR="003C7D19">
        <w:t>a Lelkigyakorlatos Ház</w:t>
      </w:r>
      <w:r>
        <w:t xml:space="preserve"> bármely munkatársához </w:t>
      </w:r>
      <w:r w:rsidR="00B03518">
        <w:t>az elektronikus megfigyelőrendszer</w:t>
      </w:r>
      <w:r w:rsidR="00273B2D">
        <w:t>rel</w:t>
      </w:r>
      <w:r>
        <w:t xml:space="preserve"> kapcsolat</w:t>
      </w:r>
      <w:r w:rsidR="00913890">
        <w:t>ban adatvédelmi</w:t>
      </w:r>
      <w:r>
        <w:t xml:space="preserve"> kérés érkezik, akkor azt haladéktalanul továbbítja </w:t>
      </w:r>
      <w:r w:rsidR="003C7D19">
        <w:t>a Lelkigyakorlatos Ház</w:t>
      </w:r>
      <w:r w:rsidR="007D5333">
        <w:t xml:space="preserve"> </w:t>
      </w:r>
      <w:r w:rsidR="00B03518">
        <w:t>igazgatója</w:t>
      </w:r>
      <w:r w:rsidR="00496D92">
        <w:t xml:space="preserve"> </w:t>
      </w:r>
      <w:r w:rsidR="00B03518">
        <w:t xml:space="preserve">részére </w:t>
      </w:r>
      <w:r w:rsidR="007D5333">
        <w:t xml:space="preserve">és </w:t>
      </w:r>
      <w:r w:rsidR="003C7D19">
        <w:t>a Lelkigyakorlatos Ház</w:t>
      </w:r>
      <w:r>
        <w:t xml:space="preserve"> adatvédelmi tisztviselője részére az </w:t>
      </w:r>
      <w:r w:rsidR="00F3116E" w:rsidRPr="00F3116E">
        <w:t>adatvedelem@</w:t>
      </w:r>
      <w:r w:rsidR="00B03518">
        <w:t>vaciegyhazmegye</w:t>
      </w:r>
      <w:r w:rsidR="00F3116E" w:rsidRPr="00F3116E">
        <w:t xml:space="preserve">.hu </w:t>
      </w:r>
      <w:r w:rsidR="002070FE">
        <w:t xml:space="preserve">e-mail címre. </w:t>
      </w:r>
    </w:p>
    <w:p w14:paraId="093B0963" w14:textId="24FC61E8" w:rsidR="00F039F7" w:rsidRPr="00F039F7" w:rsidRDefault="003C7D19" w:rsidP="00D43D38">
      <w:pPr>
        <w:pStyle w:val="Body1"/>
        <w:keepNext/>
      </w:pPr>
      <w:r>
        <w:t>A Lelkigyakorlatos Ház</w:t>
      </w:r>
      <w:r w:rsidR="00913890">
        <w:t xml:space="preserve"> az érintetti jog gyakorlás tekintetében az alábbiak szerint jár el:</w:t>
      </w:r>
    </w:p>
    <w:p w14:paraId="3CE4604E" w14:textId="4894996F" w:rsidR="00EE3FA6" w:rsidRDefault="00EE3FA6" w:rsidP="00D43D38">
      <w:pPr>
        <w:pStyle w:val="Level2"/>
        <w:keepNext/>
      </w:pPr>
      <w:r>
        <w:t>Hozzáféréshez való jog</w:t>
      </w:r>
    </w:p>
    <w:p w14:paraId="672FBEC5" w14:textId="198FB57C" w:rsidR="00A21AF1" w:rsidRDefault="00A21AF1" w:rsidP="00EE3FA6">
      <w:pPr>
        <w:pStyle w:val="Body2"/>
      </w:pPr>
      <w:r>
        <w:t>A</w:t>
      </w:r>
      <w:r w:rsidRPr="00A21AF1">
        <w:t xml:space="preserve">z </w:t>
      </w:r>
      <w:r>
        <w:t>a</w:t>
      </w:r>
      <w:r w:rsidRPr="00A21AF1">
        <w:t xml:space="preserve">datvédelmi </w:t>
      </w:r>
      <w:r>
        <w:t>t</w:t>
      </w:r>
      <w:r w:rsidRPr="00A21AF1">
        <w:t xml:space="preserve">isztviselő és </w:t>
      </w:r>
      <w:r w:rsidR="003C7D19">
        <w:t>a Lelkigyakorlatos Ház</w:t>
      </w:r>
      <w:r w:rsidR="00F3116E">
        <w:t xml:space="preserve"> </w:t>
      </w:r>
      <w:r w:rsidR="00B03518">
        <w:t>igazgatója</w:t>
      </w:r>
      <w:r w:rsidR="00FD5BC5">
        <w:t xml:space="preserve"> </w:t>
      </w:r>
      <w:r w:rsidRPr="00A21AF1">
        <w:t xml:space="preserve">megvizsgálja, hogy a kérelem a rendelkezésre álló adatok alapján teljesíthető-e, illetve szükség esetén kérik a kérelem pontosítását a kamerával megfigyelt terület, valamint a felvétel készítésének időpontja tekintetében. </w:t>
      </w:r>
    </w:p>
    <w:p w14:paraId="0970D760" w14:textId="4A616F03" w:rsidR="00BE2595" w:rsidRDefault="00A21AF1" w:rsidP="00EE3FA6">
      <w:pPr>
        <w:pStyle w:val="Body2"/>
      </w:pPr>
      <w:r w:rsidRPr="00A21AF1">
        <w:t xml:space="preserve">A pontos adatok alapján a kérelemmel érintett kamerafelvételt </w:t>
      </w:r>
      <w:r w:rsidR="003C7D19">
        <w:t>a Lelkigyakorlatos Ház</w:t>
      </w:r>
      <w:r w:rsidR="00F3116E">
        <w:t xml:space="preserve"> </w:t>
      </w:r>
      <w:r w:rsidR="00B03518">
        <w:t>igazgatója/</w:t>
      </w:r>
      <w:r w:rsidR="006D5C07">
        <w:t xml:space="preserve">recepciós munkatársa és a Váci Egyházmegye </w:t>
      </w:r>
      <w:r w:rsidRPr="00A21AF1">
        <w:t xml:space="preserve">megkeresi és azt olyan módon </w:t>
      </w:r>
      <w:r w:rsidRPr="00A21AF1">
        <w:lastRenderedPageBreak/>
        <w:t xml:space="preserve">menti el, hogy a felvételhez kizárólag </w:t>
      </w:r>
      <w:r w:rsidR="003C7D19">
        <w:t>a Lelkigyakorlatos Ház</w:t>
      </w:r>
      <w:r w:rsidR="00F3116E">
        <w:t xml:space="preserve"> </w:t>
      </w:r>
      <w:r w:rsidR="00680EDE">
        <w:t>igazgatója/</w:t>
      </w:r>
      <w:r w:rsidR="006D5C07">
        <w:t>recepciós munkatársa</w:t>
      </w:r>
      <w:r w:rsidRPr="00A21AF1">
        <w:t xml:space="preserve"> és az </w:t>
      </w:r>
      <w:r>
        <w:t>a</w:t>
      </w:r>
      <w:r w:rsidRPr="00A21AF1">
        <w:t xml:space="preserve">datvédelmi </w:t>
      </w:r>
      <w:r>
        <w:t>t</w:t>
      </w:r>
      <w:r w:rsidRPr="00A21AF1">
        <w:t xml:space="preserve">isztviselő férjen hozzá. </w:t>
      </w:r>
      <w:r w:rsidR="003C7D19">
        <w:t>A Lelkigyakorlatos Ház</w:t>
      </w:r>
      <w:r w:rsidR="00F3116E">
        <w:t xml:space="preserve"> </w:t>
      </w:r>
      <w:r w:rsidR="00680EDE">
        <w:t>igazgatója/</w:t>
      </w:r>
      <w:r w:rsidR="006D5C07">
        <w:t xml:space="preserve">recepciós munkatársa és a Váci Egyházmegye </w:t>
      </w:r>
      <w:r w:rsidRPr="00A21AF1">
        <w:t xml:space="preserve">a megjelölt felvételt olyan formában készíti elő, hogy a kérelmező személyén kívül további személyek ne legyenek felismerhetők és a hozzáféréshez való jog teljesítése érdekében előkészített felvételt átadja az </w:t>
      </w:r>
      <w:r w:rsidR="00BE2595">
        <w:t>a</w:t>
      </w:r>
      <w:r w:rsidRPr="00A21AF1">
        <w:t xml:space="preserve">datvédelmi </w:t>
      </w:r>
      <w:r w:rsidR="00BE2595">
        <w:t>t</w:t>
      </w:r>
      <w:r w:rsidRPr="00A21AF1">
        <w:t xml:space="preserve">isztviselő részére. </w:t>
      </w:r>
    </w:p>
    <w:p w14:paraId="292ACE5E" w14:textId="79144C41" w:rsidR="00A21AF1" w:rsidRDefault="00A21AF1" w:rsidP="00EE3FA6">
      <w:pPr>
        <w:pStyle w:val="Body2"/>
      </w:pPr>
      <w:r w:rsidRPr="00A21AF1">
        <w:t xml:space="preserve">A felvétel </w:t>
      </w:r>
      <w:r w:rsidR="00103F78">
        <w:t>ér</w:t>
      </w:r>
      <w:r w:rsidRPr="00A21AF1">
        <w:t xml:space="preserve">intett részére történő megküldéséről az </w:t>
      </w:r>
      <w:r w:rsidR="00BE2595">
        <w:t>a</w:t>
      </w:r>
      <w:r w:rsidRPr="00A21AF1">
        <w:t xml:space="preserve">datvédelmi </w:t>
      </w:r>
      <w:r w:rsidR="00BE2595">
        <w:t>t</w:t>
      </w:r>
      <w:r w:rsidRPr="00A21AF1">
        <w:t>isztviselő gondoskodik.</w:t>
      </w:r>
    </w:p>
    <w:p w14:paraId="34A5CA41" w14:textId="23EFB5D3" w:rsidR="004A680A" w:rsidRDefault="004A680A" w:rsidP="00EE3FA6">
      <w:pPr>
        <w:pStyle w:val="Level2"/>
      </w:pPr>
      <w:r>
        <w:t>Helyesbítéshez való jog</w:t>
      </w:r>
    </w:p>
    <w:p w14:paraId="0CB2E045" w14:textId="6C22EF82" w:rsidR="00EE3FA6" w:rsidRDefault="00BE2595" w:rsidP="004A680A">
      <w:pPr>
        <w:pStyle w:val="Body2"/>
      </w:pPr>
      <w:r>
        <w:t>Az adatvédelmi tisztviselő értesíti az érintettet, hogy a rögzített felvétel tekintetében a helyesbítéshez való jogát nem jogosult gyakorolni. A helyesbítéshez való jogát a felvétel visszanézésről készített jegyzőkönyvben foglaltak tekintetében azonban gyakorolhatja.</w:t>
      </w:r>
    </w:p>
    <w:p w14:paraId="3F778747" w14:textId="37ECCB16" w:rsidR="004A680A" w:rsidRDefault="004A680A" w:rsidP="00EF519E">
      <w:pPr>
        <w:pStyle w:val="Level2"/>
        <w:keepNext/>
      </w:pPr>
      <w:r>
        <w:t>Törléshez való jog vagy tiltakozáshoz való jog</w:t>
      </w:r>
    </w:p>
    <w:p w14:paraId="720D318C" w14:textId="64F372E1" w:rsidR="00245DFA" w:rsidRDefault="00EE3FA6" w:rsidP="00F039F7">
      <w:pPr>
        <w:pStyle w:val="Body2"/>
      </w:pPr>
      <w:r>
        <w:t xml:space="preserve">Amennyiben az érintett törléshez való jogát gyakorolja vagy tiltakozik az adatkezelés ellen, akkor </w:t>
      </w:r>
      <w:r w:rsidR="003C7D19">
        <w:t>a Lelkigyakorlatos Ház</w:t>
      </w:r>
      <w:r w:rsidR="00245DFA">
        <w:t xml:space="preserve"> adatvédelmi tisztviselője </w:t>
      </w:r>
      <w:r>
        <w:t xml:space="preserve">a kérelemben foglaltak figyelembevételével elvégzi a konkrét adatkezelésre vonatkozóan az érdekmérlegelési tesztet. </w:t>
      </w:r>
    </w:p>
    <w:p w14:paraId="42BB6E62" w14:textId="5F4ADDEF" w:rsidR="00E66D1C" w:rsidRDefault="003C7D19" w:rsidP="00E66D1C">
      <w:pPr>
        <w:pStyle w:val="Body2"/>
      </w:pPr>
      <w:r>
        <w:t>A Lelkigyakorlatos Ház</w:t>
      </w:r>
      <w:r w:rsidR="00EE3FA6">
        <w:t xml:space="preserve"> a személyes adatok törlését nem végzi el, ha a fentiek szerint elvégzett érdekmérlegelési teszt alátámasztja, hogy az érintett jogaival szemben </w:t>
      </w:r>
      <w:r>
        <w:t>a Lelkigyakorlatos Ház</w:t>
      </w:r>
      <w:r w:rsidR="00EB5C91">
        <w:t>n</w:t>
      </w:r>
      <w:r w:rsidR="00472DFB">
        <w:t>a</w:t>
      </w:r>
      <w:r w:rsidR="00EB5C91">
        <w:t>k</w:t>
      </w:r>
      <w:r w:rsidR="00245DFA">
        <w:t xml:space="preserve"> </w:t>
      </w:r>
      <w:r w:rsidR="00EE3FA6">
        <w:t>elsőbbséget élvező jogos érdeke fűződik</w:t>
      </w:r>
      <w:r w:rsidR="00245DFA">
        <w:t xml:space="preserve"> az adatkezeléshez</w:t>
      </w:r>
      <w:r w:rsidR="00F81277">
        <w:t>, illetve</w:t>
      </w:r>
      <w:r w:rsidR="00E66D1C">
        <w:t>,</w:t>
      </w:r>
      <w:r w:rsidR="00F81277">
        <w:t xml:space="preserve"> ha </w:t>
      </w:r>
      <w:r w:rsidR="00E66D1C">
        <w:t xml:space="preserve">az adatkezelés </w:t>
      </w:r>
      <w:r w:rsidR="00EE3FA6">
        <w:t xml:space="preserve">a személyes adatok kezelését előíró, </w:t>
      </w:r>
      <w:r>
        <w:t>a Lelkigyakorlatos Ház</w:t>
      </w:r>
      <w:r w:rsidR="00EB5C91">
        <w:t>r</w:t>
      </w:r>
      <w:r w:rsidR="00472DFB">
        <w:t>a</w:t>
      </w:r>
      <w:r w:rsidR="00EE3FA6">
        <w:t xml:space="preserve"> alkalmazandó jogi kötelezettség teljesítés</w:t>
      </w:r>
      <w:r w:rsidR="00E66D1C">
        <w:t>éhez</w:t>
      </w:r>
      <w:r w:rsidR="00EE3FA6">
        <w:t xml:space="preserve"> vagy ha az jogi igények előterjesztéséhez, érvényesítéséhez, illetve védelméhez szükséges. </w:t>
      </w:r>
    </w:p>
    <w:p w14:paraId="1D132191" w14:textId="30B57EC6" w:rsidR="00E66D1C" w:rsidRDefault="00E66D1C" w:rsidP="00E66D1C">
      <w:pPr>
        <w:pStyle w:val="Body2"/>
      </w:pPr>
      <w:r>
        <w:t>Amennyiben az elvégzett érdekmé</w:t>
      </w:r>
      <w:r w:rsidR="002952B2">
        <w:t>r</w:t>
      </w:r>
      <w:r>
        <w:t>legelési teszt alátámasztja</w:t>
      </w:r>
      <w:r w:rsidR="002952B2">
        <w:t xml:space="preserve"> </w:t>
      </w:r>
      <w:r w:rsidR="003C7D19">
        <w:t>a Lelkigyakorlatos Ház</w:t>
      </w:r>
      <w:r w:rsidR="002952B2">
        <w:t xml:space="preserve"> elsőbbséget élvező jogos érdekét, akkor az adatvédelmi tisztviselő</w:t>
      </w:r>
      <w:r>
        <w:t xml:space="preserve"> tájékoztatja a kérelmet benyújtót az érdekmérlegelési tesztben foglaltakról</w:t>
      </w:r>
      <w:r w:rsidR="006578CF">
        <w:t xml:space="preserve"> és a felvételek törlését nem végzi el</w:t>
      </w:r>
      <w:r w:rsidR="002952B2">
        <w:t>.</w:t>
      </w:r>
    </w:p>
    <w:p w14:paraId="455273E8" w14:textId="05EC6CBF" w:rsidR="00EE3FA6" w:rsidRDefault="003C7D19" w:rsidP="00E66D1C">
      <w:pPr>
        <w:pStyle w:val="Body2"/>
      </w:pPr>
      <w:r>
        <w:t>A Lelkigyakorlatos Ház</w:t>
      </w:r>
      <w:r w:rsidR="00EE3FA6">
        <w:t xml:space="preserve"> törli a személyes adatokat, ha a kérelmet benyújtó tiltakozik az adatkezelés ellen és </w:t>
      </w:r>
      <w:r>
        <w:t>a Lelkigyakorlatos Ház</w:t>
      </w:r>
      <w:r w:rsidR="006578CF">
        <w:t xml:space="preserve">nak </w:t>
      </w:r>
      <w:r w:rsidR="00EE3FA6">
        <w:t>nincs elsőbbséget élvező jogszerű oka az adatkezelésre, illetve, ha a jogi kötelezettsége teljesítéséhez köteles a személyes adatokat törölni.</w:t>
      </w:r>
    </w:p>
    <w:p w14:paraId="1275F946" w14:textId="5B3D2094" w:rsidR="00D81788" w:rsidRDefault="008C46BD" w:rsidP="00EE3FA6">
      <w:pPr>
        <w:pStyle w:val="Level2"/>
      </w:pPr>
      <w:r>
        <w:t>Adathordozhatósághoz való jog</w:t>
      </w:r>
    </w:p>
    <w:p w14:paraId="07357802" w14:textId="27744CAA" w:rsidR="00EE3FA6" w:rsidRDefault="00EE3FA6" w:rsidP="008C46BD">
      <w:pPr>
        <w:pStyle w:val="Body2"/>
      </w:pPr>
      <w:r>
        <w:t xml:space="preserve">Amennyiben az érintett </w:t>
      </w:r>
      <w:r w:rsidR="00A87745">
        <w:t>a</w:t>
      </w:r>
      <w:r w:rsidR="00754CBC">
        <w:t>z elektronikus megfigyelőrendszer</w:t>
      </w:r>
      <w:r w:rsidR="00A87745">
        <w:t xml:space="preserve"> által</w:t>
      </w:r>
      <w:r>
        <w:t xml:space="preserve"> rögzített felvétel tekintetében az adathordozhatósághoz való jogával kíván élni, akkor </w:t>
      </w:r>
      <w:r w:rsidR="003C7D19">
        <w:t>a Lelkigyakorlatos Ház</w:t>
      </w:r>
      <w:r>
        <w:t xml:space="preserve"> </w:t>
      </w:r>
      <w:r w:rsidR="008C46BD">
        <w:t xml:space="preserve">adatvédelmi tisztviselője </w:t>
      </w:r>
      <w:r>
        <w:t xml:space="preserve">tájékoztatja az érintettet, hogy az adatkezelés jogalapja </w:t>
      </w:r>
      <w:r w:rsidR="003C7D19">
        <w:t>a Lelkigyakorlatos Ház</w:t>
      </w:r>
      <w:r>
        <w:t xml:space="preserve"> jogos érdeke és erre tekintettel az adathordozhatósághoz való jogával az elektronikus megfigyelőrendszerben rögzített felvétel tekintetében nem jogosult élni.</w:t>
      </w:r>
    </w:p>
    <w:p w14:paraId="5F4AA394" w14:textId="7FFB0D07" w:rsidR="00D05A7E" w:rsidRDefault="00D05A7E" w:rsidP="003D42DA">
      <w:pPr>
        <w:pStyle w:val="Level1"/>
      </w:pPr>
      <w:r>
        <w:t>Adatkezelés korlátozására és másolat kiadására vonatkozó eljárás</w:t>
      </w:r>
    </w:p>
    <w:p w14:paraId="4D72414D" w14:textId="3101B555" w:rsidR="00D05A7E" w:rsidRDefault="00F51985" w:rsidP="00FA4613">
      <w:pPr>
        <w:pStyle w:val="Level2"/>
      </w:pPr>
      <w:r>
        <w:t xml:space="preserve">Felvételek kezelésének korlátozása </w:t>
      </w:r>
      <w:r w:rsidR="003C7D19">
        <w:t>a Lelkigyakorlatos Ház</w:t>
      </w:r>
      <w:r>
        <w:t xml:space="preserve"> </w:t>
      </w:r>
      <w:r w:rsidR="00D05A7E">
        <w:t>érdekében</w:t>
      </w:r>
    </w:p>
    <w:p w14:paraId="33400D53" w14:textId="5D0CD777" w:rsidR="00D05A7E" w:rsidRDefault="003C7D19" w:rsidP="00FA4613">
      <w:pPr>
        <w:pStyle w:val="Body2"/>
      </w:pPr>
      <w:r>
        <w:t>A Lelkigyakorlatos Ház</w:t>
      </w:r>
      <w:r w:rsidR="00D05A7E">
        <w:t xml:space="preserve"> korlátozza az adatkezelést, amennyiben azt </w:t>
      </w:r>
      <w:r>
        <w:t>a Lelkigyakorlatos Ház</w:t>
      </w:r>
      <w:r w:rsidR="00D05A7E">
        <w:t xml:space="preserve"> saját érdekében bármely eljárásban bizonyítékként vagy kivizsgálás során fel kívánja a jövőben használni. A felvétel korlátozására </w:t>
      </w:r>
      <w:r w:rsidR="00D05A7E" w:rsidRPr="00475C50">
        <w:t>egy hónapos</w:t>
      </w:r>
      <w:r w:rsidR="00D05A7E">
        <w:t xml:space="preserve"> időtartamra kerül sor, amely időtartamon belül </w:t>
      </w:r>
      <w:r>
        <w:t>a Lelkigyakorlatos Ház</w:t>
      </w:r>
      <w:r w:rsidR="00D05A7E">
        <w:t xml:space="preserve"> a feljelentés megtételéről, hatósági vagy bírósági eljárás megindításáról döntést hoz.</w:t>
      </w:r>
    </w:p>
    <w:p w14:paraId="3B4C07A3" w14:textId="629DFA95" w:rsidR="00D05A7E" w:rsidRDefault="00F51985" w:rsidP="00FA4613">
      <w:pPr>
        <w:pStyle w:val="Level2"/>
      </w:pPr>
      <w:r>
        <w:t xml:space="preserve">Felvételek kezelésének korlátozása </w:t>
      </w:r>
      <w:r w:rsidR="00E12DFE">
        <w:t xml:space="preserve">és másolat kiadása </w:t>
      </w:r>
      <w:r>
        <w:t>az é</w:t>
      </w:r>
      <w:r w:rsidR="00D05A7E">
        <w:t>rintetti kérésre</w:t>
      </w:r>
    </w:p>
    <w:p w14:paraId="6ECDD3ED" w14:textId="776915EA" w:rsidR="00D05A7E" w:rsidRDefault="003C7D19" w:rsidP="00FA4613">
      <w:pPr>
        <w:pStyle w:val="Body2"/>
      </w:pPr>
      <w:r>
        <w:t>A Lelkigyakorlatos Ház</w:t>
      </w:r>
      <w:r w:rsidR="00D05A7E">
        <w:t xml:space="preserve"> korlátozza a felvételt az érintett erre irányuló kérése esetén. A felvétel korlátozásához </w:t>
      </w:r>
      <w:r>
        <w:t>a Lelkigyakorlatos Ház</w:t>
      </w:r>
      <w:r w:rsidR="00D05A7E">
        <w:t xml:space="preserve"> </w:t>
      </w:r>
      <w:r w:rsidR="005C0E69">
        <w:t xml:space="preserve">adatvédelmi tisztviselője </w:t>
      </w:r>
      <w:r w:rsidR="00D05A7E">
        <w:t xml:space="preserve">az érintettől </w:t>
      </w:r>
      <w:r w:rsidR="00D05A7E" w:rsidRPr="00602851">
        <w:t>a kamera elhelyezkedésére, a felvétel időintervallumára és a korlátozás időintervallumára</w:t>
      </w:r>
      <w:r w:rsidR="00D05A7E">
        <w:t xml:space="preserve"> vonatkozó adatokat kér be. A korlátozás időtartamát az érintett kérése határozza meg.</w:t>
      </w:r>
    </w:p>
    <w:p w14:paraId="69481186" w14:textId="2D4BC3BB" w:rsidR="00D05A7E" w:rsidRDefault="003C7D19" w:rsidP="00FA4613">
      <w:pPr>
        <w:pStyle w:val="Body2"/>
      </w:pPr>
      <w:r>
        <w:lastRenderedPageBreak/>
        <w:t>A Lelkigyakorlatos Ház</w:t>
      </w:r>
      <w:r w:rsidR="00D05A7E">
        <w:t xml:space="preserve"> </w:t>
      </w:r>
      <w:r w:rsidR="005C0E69">
        <w:t xml:space="preserve">adatvédelmi tisztviselője </w:t>
      </w:r>
      <w:r w:rsidR="00D05A7E">
        <w:t>a felvételt olyan formában adja át az érintett rész</w:t>
      </w:r>
      <w:r w:rsidR="00F51985">
        <w:t>é</w:t>
      </w:r>
      <w:r w:rsidR="00D05A7E">
        <w:t xml:space="preserve">re, hogy a felvételen kizárólag az érintett legyen felismerhető annak érdekében, hogy más személyek személyes adataival kapcsolatos jogait ne sértse meg. </w:t>
      </w:r>
    </w:p>
    <w:p w14:paraId="684DFAD0" w14:textId="20D87001" w:rsidR="00D05A7E" w:rsidRDefault="005C5ED4" w:rsidP="00FA4613">
      <w:pPr>
        <w:pStyle w:val="Level2"/>
      </w:pPr>
      <w:r>
        <w:t>Felvételek kezelésének korlátozása és másolat kiadása h</w:t>
      </w:r>
      <w:r w:rsidR="00D05A7E">
        <w:t>atósági vagy bírósági megkeresés esetén</w:t>
      </w:r>
    </w:p>
    <w:p w14:paraId="129BE03F" w14:textId="1BEEB794" w:rsidR="00D05A7E" w:rsidRDefault="00D05A7E" w:rsidP="00FA4613">
      <w:pPr>
        <w:pStyle w:val="Body2"/>
      </w:pPr>
      <w:r>
        <w:t xml:space="preserve">Hatósági vagy bírósági megkeresés esetén </w:t>
      </w:r>
      <w:r w:rsidR="003C7D19">
        <w:t>a Lelkigyakorlatos Ház</w:t>
      </w:r>
      <w:r>
        <w:t xml:space="preserve"> korlátozza a hatósági vagy bírósági megkeresésben megjelölt kamera felvételé</w:t>
      </w:r>
      <w:r w:rsidR="005C5ED4">
        <w:t>nek kezelésé</w:t>
      </w:r>
      <w:r>
        <w:t xml:space="preserve">t a hatósági vagy bírósági megkeresésben megjelölt időintervallumra vonatkozóan és a megkeresésben foglaltak szerint </w:t>
      </w:r>
      <w:r w:rsidR="005C0E69">
        <w:t xml:space="preserve">az adatvédelmi tisztviselő </w:t>
      </w:r>
      <w:r>
        <w:t>átadja a felvételt a megkereső hatóság vagy bíróság részére.</w:t>
      </w:r>
    </w:p>
    <w:p w14:paraId="00F68CD5" w14:textId="035D6077" w:rsidR="00D05A7E" w:rsidRDefault="003C7D19" w:rsidP="00D00F6E">
      <w:pPr>
        <w:pStyle w:val="Body1"/>
      </w:pPr>
      <w:r>
        <w:t>A Lelkigyakorlatos Ház</w:t>
      </w:r>
      <w:r w:rsidR="00D05A7E">
        <w:t xml:space="preserve"> </w:t>
      </w:r>
      <w:r w:rsidR="00065D6D">
        <w:t xml:space="preserve">adatvédelmi tisztviselője </w:t>
      </w:r>
      <w:r w:rsidR="00D05A7E">
        <w:t xml:space="preserve">a személyes adatok kezelésének korlátozása és/vagy </w:t>
      </w:r>
      <w:r w:rsidR="00D00F6E">
        <w:t xml:space="preserve">másolat kiadása esetén </w:t>
      </w:r>
      <w:r w:rsidR="00D05A7E">
        <w:t xml:space="preserve">a jelen Szabályzat </w:t>
      </w:r>
      <w:r w:rsidR="00D20C5D">
        <w:t>3</w:t>
      </w:r>
      <w:r w:rsidR="00D05A7E">
        <w:t xml:space="preserve">. sz. Mellékletét képező jegyzőkönyv minta alapján jegyzőkönyvet vesz fel. </w:t>
      </w:r>
    </w:p>
    <w:p w14:paraId="3D3F7F84" w14:textId="16DF1412" w:rsidR="00865D69" w:rsidRDefault="00C96DDA" w:rsidP="006B62E3">
      <w:pPr>
        <w:pStyle w:val="Level1"/>
      </w:pPr>
      <w:r w:rsidRPr="006B62E3">
        <w:t>Adatvédelmi</w:t>
      </w:r>
      <w:r>
        <w:t xml:space="preserve"> incidens esetén követendő eljárás</w:t>
      </w:r>
    </w:p>
    <w:p w14:paraId="0711B8DB" w14:textId="2F5833AE" w:rsidR="00767F90" w:rsidRPr="00767F90" w:rsidRDefault="003C7D19" w:rsidP="00767F90">
      <w:pPr>
        <w:pStyle w:val="Body1"/>
      </w:pPr>
      <w:r>
        <w:t>A Lelkigyakorlatos Ház</w:t>
      </w:r>
      <w:r w:rsidR="00767F90">
        <w:t xml:space="preserve"> a</w:t>
      </w:r>
      <w:r w:rsidR="002035C2">
        <w:t>z elektronikus megfigyelő</w:t>
      </w:r>
      <w:r w:rsidR="00767F90">
        <w:t>rendszer által rögzített felvételekkel kapcsolatos adatvédelmi incidens esetén az adatvédelmi szabályzatában rögzített adatvédelmi incidens kezelési eljárás szerint jár el.</w:t>
      </w:r>
    </w:p>
    <w:p w14:paraId="4FBB149E" w14:textId="170224E8" w:rsidR="00411FE4" w:rsidRDefault="00823669" w:rsidP="00823669">
      <w:pPr>
        <w:pStyle w:val="SchedApps"/>
      </w:pPr>
      <w:r w:rsidRPr="00823669">
        <w:rPr>
          <w:bCs/>
        </w:rPr>
        <w:lastRenderedPageBreak/>
        <w:t>1. sz. Melléklet</w:t>
      </w:r>
      <w:r w:rsidRPr="00823669">
        <w:br/>
      </w:r>
      <w:r w:rsidRPr="002708CE">
        <w:t>Elektronikus megfigyelőrendszerhez tartozó kamerák</w:t>
      </w:r>
    </w:p>
    <w:p w14:paraId="484E8490" w14:textId="77777777" w:rsidR="00823669" w:rsidRPr="00823669" w:rsidRDefault="00823669" w:rsidP="00823669">
      <w:pPr>
        <w:pStyle w:val="Body"/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266"/>
        <w:gridCol w:w="2266"/>
        <w:gridCol w:w="2266"/>
      </w:tblGrid>
      <w:tr w:rsidR="00016A27" w:rsidRPr="0082051F" w14:paraId="7D730CB8" w14:textId="77777777" w:rsidTr="00BB79D0">
        <w:trPr>
          <w:tblHeader/>
        </w:trPr>
        <w:tc>
          <w:tcPr>
            <w:tcW w:w="1250" w:type="pct"/>
            <w:vAlign w:val="center"/>
          </w:tcPr>
          <w:p w14:paraId="050C2A9D" w14:textId="77777777" w:rsidR="00016A27" w:rsidRPr="0082051F" w:rsidRDefault="00016A27" w:rsidP="00BB79D0">
            <w:pPr>
              <w:pStyle w:val="Body"/>
              <w:jc w:val="center"/>
              <w:rPr>
                <w:b/>
              </w:rPr>
            </w:pPr>
            <w:bookmarkStart w:id="6" w:name="_Hlk39658000"/>
            <w:r>
              <w:rPr>
                <w:b/>
              </w:rPr>
              <w:t>Kamera azonosítója</w:t>
            </w:r>
          </w:p>
        </w:tc>
        <w:tc>
          <w:tcPr>
            <w:tcW w:w="1250" w:type="pct"/>
            <w:vAlign w:val="center"/>
          </w:tcPr>
          <w:p w14:paraId="3ECB8654" w14:textId="77777777" w:rsidR="00016A27" w:rsidRPr="0082051F" w:rsidRDefault="00016A27" w:rsidP="00BB79D0">
            <w:pPr>
              <w:pStyle w:val="Body"/>
              <w:jc w:val="center"/>
              <w:rPr>
                <w:b/>
              </w:rPr>
            </w:pPr>
            <w:r w:rsidRPr="0082051F">
              <w:rPr>
                <w:b/>
              </w:rPr>
              <w:t>Kamera elhelyezkedése</w:t>
            </w:r>
          </w:p>
        </w:tc>
        <w:tc>
          <w:tcPr>
            <w:tcW w:w="1250" w:type="pct"/>
            <w:vAlign w:val="center"/>
          </w:tcPr>
          <w:p w14:paraId="20ED0E52" w14:textId="77777777" w:rsidR="00016A27" w:rsidRPr="0082051F" w:rsidRDefault="00016A27" w:rsidP="00BB79D0">
            <w:pPr>
              <w:pStyle w:val="Body"/>
              <w:jc w:val="center"/>
              <w:rPr>
                <w:b/>
              </w:rPr>
            </w:pPr>
            <w:r w:rsidRPr="0082051F">
              <w:rPr>
                <w:b/>
              </w:rPr>
              <w:t>Kamera elhelye</w:t>
            </w:r>
            <w:r>
              <w:rPr>
                <w:b/>
              </w:rPr>
              <w:t>z</w:t>
            </w:r>
            <w:r w:rsidRPr="0082051F">
              <w:rPr>
                <w:b/>
              </w:rPr>
              <w:t>ésének célja</w:t>
            </w:r>
          </w:p>
        </w:tc>
        <w:tc>
          <w:tcPr>
            <w:tcW w:w="1250" w:type="pct"/>
            <w:vAlign w:val="center"/>
          </w:tcPr>
          <w:p w14:paraId="414B3668" w14:textId="77777777" w:rsidR="00016A27" w:rsidRPr="0082051F" w:rsidRDefault="00016A27" w:rsidP="00BB79D0">
            <w:pPr>
              <w:pStyle w:val="Body"/>
              <w:jc w:val="center"/>
              <w:rPr>
                <w:b/>
              </w:rPr>
            </w:pPr>
            <w:r>
              <w:rPr>
                <w:b/>
              </w:rPr>
              <w:t>Jogos érdek alátámasztása</w:t>
            </w:r>
          </w:p>
        </w:tc>
      </w:tr>
      <w:tr w:rsidR="00D478C1" w14:paraId="5B4EE745" w14:textId="77777777" w:rsidTr="000D6D21">
        <w:tc>
          <w:tcPr>
            <w:tcW w:w="1250" w:type="pct"/>
            <w:vAlign w:val="center"/>
          </w:tcPr>
          <w:p w14:paraId="41BBDFFC" w14:textId="22BCF238" w:rsidR="004014C6" w:rsidRDefault="004014C6" w:rsidP="00BB79D0">
            <w:pPr>
              <w:pStyle w:val="Body"/>
              <w:spacing w:before="60" w:after="60"/>
              <w:jc w:val="center"/>
            </w:pPr>
            <w:r>
              <w:t>1.</w:t>
            </w:r>
          </w:p>
        </w:tc>
        <w:tc>
          <w:tcPr>
            <w:tcW w:w="1250" w:type="pct"/>
            <w:vAlign w:val="center"/>
          </w:tcPr>
          <w:p w14:paraId="5F8CAB2D" w14:textId="73300992" w:rsidR="00D478C1" w:rsidRDefault="00D478C1" w:rsidP="00BB79D0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4E2021DC" w14:textId="4D8A6A9F" w:rsidR="00D478C1" w:rsidRDefault="00D478C1" w:rsidP="00BB79D0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35FA384E" w14:textId="598EBF08" w:rsidR="00D478C1" w:rsidRDefault="00D478C1" w:rsidP="00BB79D0">
            <w:pPr>
              <w:pStyle w:val="Body"/>
              <w:spacing w:before="60" w:after="60"/>
              <w:jc w:val="center"/>
            </w:pPr>
          </w:p>
        </w:tc>
      </w:tr>
      <w:tr w:rsidR="00BB79D0" w14:paraId="24829432" w14:textId="77777777" w:rsidTr="000D6D21">
        <w:tc>
          <w:tcPr>
            <w:tcW w:w="1250" w:type="pct"/>
            <w:vAlign w:val="center"/>
          </w:tcPr>
          <w:p w14:paraId="7D0B2139" w14:textId="6B1A8F38" w:rsidR="00BB79D0" w:rsidRDefault="00BB79D0" w:rsidP="00BB79D0">
            <w:pPr>
              <w:pStyle w:val="Body"/>
              <w:spacing w:before="60" w:after="60"/>
              <w:jc w:val="center"/>
            </w:pPr>
            <w:r>
              <w:t>2.</w:t>
            </w:r>
          </w:p>
        </w:tc>
        <w:tc>
          <w:tcPr>
            <w:tcW w:w="1250" w:type="pct"/>
            <w:vAlign w:val="center"/>
          </w:tcPr>
          <w:p w14:paraId="2F067BC6" w14:textId="14EC1D7A" w:rsidR="00BB79D0" w:rsidRDefault="00BB79D0" w:rsidP="00BB79D0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26C71C58" w14:textId="52294148" w:rsidR="00BB79D0" w:rsidRDefault="00BB79D0" w:rsidP="00BB79D0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3F972566" w14:textId="77777777" w:rsidR="00BB79D0" w:rsidRDefault="00BB79D0" w:rsidP="00BB79D0">
            <w:pPr>
              <w:pStyle w:val="Body"/>
              <w:spacing w:before="60" w:after="60"/>
              <w:jc w:val="center"/>
            </w:pPr>
          </w:p>
        </w:tc>
      </w:tr>
      <w:tr w:rsidR="00BB6684" w14:paraId="5B1A17A2" w14:textId="77777777" w:rsidTr="000D6D21">
        <w:tc>
          <w:tcPr>
            <w:tcW w:w="1250" w:type="pct"/>
            <w:vAlign w:val="center"/>
          </w:tcPr>
          <w:p w14:paraId="407C0959" w14:textId="01635C19" w:rsidR="00BB6684" w:rsidRDefault="00BB6684" w:rsidP="00BB6684">
            <w:pPr>
              <w:pStyle w:val="Body"/>
              <w:spacing w:before="60" w:after="60"/>
              <w:jc w:val="center"/>
            </w:pPr>
            <w:r>
              <w:t>3.</w:t>
            </w:r>
          </w:p>
        </w:tc>
        <w:tc>
          <w:tcPr>
            <w:tcW w:w="1250" w:type="pct"/>
            <w:vAlign w:val="center"/>
          </w:tcPr>
          <w:p w14:paraId="717F643C" w14:textId="4133997A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3F3547E2" w14:textId="13BA5A19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7A138D21" w14:textId="77777777" w:rsidR="00BB6684" w:rsidRDefault="00BB6684" w:rsidP="00BB6684">
            <w:pPr>
              <w:pStyle w:val="Body"/>
              <w:spacing w:before="60" w:after="60"/>
              <w:jc w:val="center"/>
            </w:pPr>
          </w:p>
        </w:tc>
      </w:tr>
      <w:tr w:rsidR="00BB6684" w14:paraId="759E4578" w14:textId="77777777" w:rsidTr="000D6D21">
        <w:tc>
          <w:tcPr>
            <w:tcW w:w="1250" w:type="pct"/>
            <w:vAlign w:val="center"/>
          </w:tcPr>
          <w:p w14:paraId="13098A61" w14:textId="775E60F7" w:rsidR="00BB6684" w:rsidRDefault="00BB6684" w:rsidP="00BB6684">
            <w:pPr>
              <w:pStyle w:val="Body"/>
              <w:spacing w:before="60" w:after="60"/>
              <w:jc w:val="center"/>
            </w:pPr>
            <w:r>
              <w:t>4.</w:t>
            </w:r>
          </w:p>
        </w:tc>
        <w:tc>
          <w:tcPr>
            <w:tcW w:w="1250" w:type="pct"/>
            <w:vAlign w:val="center"/>
          </w:tcPr>
          <w:p w14:paraId="700E6D9F" w14:textId="7393B416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74906A6A" w14:textId="6F1F3CFB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634F55DF" w14:textId="77777777" w:rsidR="00BB6684" w:rsidRDefault="00BB6684" w:rsidP="00BB6684">
            <w:pPr>
              <w:pStyle w:val="Body"/>
              <w:spacing w:before="60" w:after="60"/>
              <w:jc w:val="center"/>
            </w:pPr>
          </w:p>
        </w:tc>
      </w:tr>
      <w:tr w:rsidR="00BB6684" w14:paraId="03104BA1" w14:textId="77777777" w:rsidTr="000D6D21">
        <w:tc>
          <w:tcPr>
            <w:tcW w:w="1250" w:type="pct"/>
            <w:vAlign w:val="center"/>
          </w:tcPr>
          <w:p w14:paraId="6D7C9BB7" w14:textId="6B71600E" w:rsidR="00BB6684" w:rsidRDefault="00BB6684" w:rsidP="00BB6684">
            <w:pPr>
              <w:pStyle w:val="Body"/>
              <w:spacing w:before="60" w:after="60"/>
              <w:jc w:val="center"/>
            </w:pPr>
            <w:r>
              <w:t>5.</w:t>
            </w:r>
          </w:p>
        </w:tc>
        <w:tc>
          <w:tcPr>
            <w:tcW w:w="1250" w:type="pct"/>
            <w:vAlign w:val="center"/>
          </w:tcPr>
          <w:p w14:paraId="606E9BD6" w14:textId="047096DF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0E5D515D" w14:textId="1C736977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2D07107D" w14:textId="77777777" w:rsidR="00BB6684" w:rsidRDefault="00BB6684" w:rsidP="00BB6684">
            <w:pPr>
              <w:pStyle w:val="Body"/>
              <w:spacing w:before="60" w:after="60"/>
              <w:jc w:val="center"/>
            </w:pPr>
          </w:p>
        </w:tc>
      </w:tr>
      <w:tr w:rsidR="00BB6684" w14:paraId="55384BAF" w14:textId="77777777" w:rsidTr="000D6D21">
        <w:tc>
          <w:tcPr>
            <w:tcW w:w="1250" w:type="pct"/>
            <w:vAlign w:val="center"/>
          </w:tcPr>
          <w:p w14:paraId="23320627" w14:textId="777EDCD0" w:rsidR="00BB6684" w:rsidRDefault="00BB6684" w:rsidP="00BB6684">
            <w:pPr>
              <w:pStyle w:val="Body"/>
              <w:spacing w:before="60" w:after="60"/>
              <w:jc w:val="center"/>
            </w:pPr>
            <w:r>
              <w:t>6</w:t>
            </w:r>
          </w:p>
        </w:tc>
        <w:tc>
          <w:tcPr>
            <w:tcW w:w="1250" w:type="pct"/>
            <w:vAlign w:val="center"/>
          </w:tcPr>
          <w:p w14:paraId="5122D585" w14:textId="6E58AB9F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40662782" w14:textId="12A1AC83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2A06780D" w14:textId="77777777" w:rsidR="00BB6684" w:rsidRDefault="00BB6684" w:rsidP="00BB6684">
            <w:pPr>
              <w:pStyle w:val="Body"/>
              <w:spacing w:before="60" w:after="60"/>
              <w:jc w:val="center"/>
            </w:pPr>
          </w:p>
        </w:tc>
      </w:tr>
      <w:tr w:rsidR="00BB6684" w14:paraId="7BFB2783" w14:textId="77777777" w:rsidTr="000D6D21">
        <w:tc>
          <w:tcPr>
            <w:tcW w:w="1250" w:type="pct"/>
            <w:vAlign w:val="center"/>
          </w:tcPr>
          <w:p w14:paraId="186FF78B" w14:textId="26459B79" w:rsidR="00BB6684" w:rsidRDefault="00BB6684" w:rsidP="00BB6684">
            <w:pPr>
              <w:pStyle w:val="Body"/>
              <w:spacing w:before="60" w:after="60"/>
              <w:jc w:val="center"/>
            </w:pPr>
            <w:r>
              <w:t>7.</w:t>
            </w:r>
          </w:p>
        </w:tc>
        <w:tc>
          <w:tcPr>
            <w:tcW w:w="1250" w:type="pct"/>
            <w:vAlign w:val="center"/>
          </w:tcPr>
          <w:p w14:paraId="1A783EEE" w14:textId="5ABCDEF5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1212E31E" w14:textId="5F63CC7E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799FA147" w14:textId="77777777" w:rsidR="00BB6684" w:rsidRDefault="00BB6684" w:rsidP="00BB6684">
            <w:pPr>
              <w:pStyle w:val="Body"/>
              <w:spacing w:before="60" w:after="60"/>
              <w:jc w:val="center"/>
            </w:pPr>
          </w:p>
        </w:tc>
      </w:tr>
      <w:tr w:rsidR="00BB6684" w14:paraId="056029F8" w14:textId="77777777" w:rsidTr="000D6D21">
        <w:tc>
          <w:tcPr>
            <w:tcW w:w="1250" w:type="pct"/>
            <w:vAlign w:val="center"/>
          </w:tcPr>
          <w:p w14:paraId="2D7ECAC2" w14:textId="31E1608E" w:rsidR="00BB6684" w:rsidRDefault="00BB6684" w:rsidP="00BB6684">
            <w:pPr>
              <w:pStyle w:val="Body"/>
              <w:spacing w:before="60" w:after="60"/>
              <w:jc w:val="center"/>
            </w:pPr>
            <w:r>
              <w:t>8.</w:t>
            </w:r>
          </w:p>
        </w:tc>
        <w:tc>
          <w:tcPr>
            <w:tcW w:w="1250" w:type="pct"/>
            <w:vAlign w:val="center"/>
          </w:tcPr>
          <w:p w14:paraId="74354DDD" w14:textId="1AC241EF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3BF90BE0" w14:textId="12A8F2BD" w:rsidR="00BB6684" w:rsidRDefault="00BB6684" w:rsidP="00BB6684">
            <w:pPr>
              <w:pStyle w:val="Body"/>
              <w:spacing w:before="60" w:after="60"/>
              <w:jc w:val="center"/>
            </w:pPr>
          </w:p>
        </w:tc>
        <w:tc>
          <w:tcPr>
            <w:tcW w:w="1250" w:type="pct"/>
            <w:shd w:val="clear" w:color="auto" w:fill="FFFF00"/>
            <w:vAlign w:val="center"/>
          </w:tcPr>
          <w:p w14:paraId="5C495C20" w14:textId="77777777" w:rsidR="00BB6684" w:rsidRDefault="00BB6684" w:rsidP="00BB6684">
            <w:pPr>
              <w:pStyle w:val="Body"/>
              <w:spacing w:before="60" w:after="60"/>
              <w:jc w:val="center"/>
            </w:pPr>
          </w:p>
        </w:tc>
      </w:tr>
      <w:bookmarkEnd w:id="6"/>
    </w:tbl>
    <w:p w14:paraId="0CAB0D78" w14:textId="249ABCD2" w:rsidR="00823669" w:rsidRDefault="00823669" w:rsidP="00823669">
      <w:pPr>
        <w:pStyle w:val="Body"/>
      </w:pPr>
    </w:p>
    <w:p w14:paraId="5F4A9775" w14:textId="4BA1552B" w:rsidR="00F70D0D" w:rsidRDefault="00F70D0D" w:rsidP="00823669">
      <w:pPr>
        <w:pStyle w:val="Body"/>
      </w:pPr>
    </w:p>
    <w:p w14:paraId="074D4185" w14:textId="51912B2C" w:rsidR="00F70D0D" w:rsidRDefault="00F70D0D" w:rsidP="00F70D0D">
      <w:pPr>
        <w:pStyle w:val="Cm1"/>
      </w:pPr>
      <w:r>
        <w:t>Térkép</w:t>
      </w:r>
    </w:p>
    <w:p w14:paraId="272597F0" w14:textId="01D5CC39" w:rsidR="00B264BC" w:rsidRDefault="00D20C5D" w:rsidP="003974C6">
      <w:pPr>
        <w:pStyle w:val="Cm"/>
        <w:pageBreakBefore/>
        <w:jc w:val="center"/>
      </w:pPr>
      <w:r>
        <w:lastRenderedPageBreak/>
        <w:t>2</w:t>
      </w:r>
      <w:r w:rsidR="003974C6">
        <w:t>. sz. Melléklet</w:t>
      </w:r>
      <w:r w:rsidR="003974C6">
        <w:br/>
      </w:r>
      <w:r w:rsidR="00B264BC">
        <w:t>Figyelmeztető tábla mintája</w:t>
      </w:r>
    </w:p>
    <w:p w14:paraId="6F5A00AA" w14:textId="3FD3D890" w:rsidR="003F69E1" w:rsidRDefault="003F69E1" w:rsidP="003F69E1">
      <w:pPr>
        <w:pStyle w:val="Body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46BAB" w14:paraId="2EF745BF" w14:textId="77777777" w:rsidTr="00B300B4">
        <w:tc>
          <w:tcPr>
            <w:tcW w:w="4531" w:type="dxa"/>
            <w:vMerge w:val="restart"/>
            <w:vAlign w:val="center"/>
          </w:tcPr>
          <w:p w14:paraId="7BD1BD4E" w14:textId="77777777" w:rsidR="00746BAB" w:rsidRDefault="00746BAB" w:rsidP="00B300B4">
            <w:pPr>
              <w:pStyle w:val="Body"/>
              <w:jc w:val="center"/>
            </w:pPr>
            <w:r>
              <w:rPr>
                <w:noProof/>
              </w:rPr>
              <w:drawing>
                <wp:inline distT="0" distB="0" distL="0" distR="0" wp14:anchorId="1310B791" wp14:editId="035EF0CC">
                  <wp:extent cx="2567504" cy="3044351"/>
                  <wp:effectExtent l="0" t="0" r="4445" b="3810"/>
                  <wp:docPr id="1" name="Picture 1" descr="Graphical user interface, application, Wor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Graphical user interface, application, Word&#10;&#10;Description automatically generated"/>
                          <pic:cNvPicPr/>
                        </pic:nvPicPr>
                        <pic:blipFill rotWithShape="1">
                          <a:blip r:embed="rId8"/>
                          <a:srcRect l="67981" t="41975" r="28642" b="43791"/>
                          <a:stretch/>
                        </pic:blipFill>
                        <pic:spPr bwMode="auto">
                          <a:xfrm>
                            <a:off x="0" y="0"/>
                            <a:ext cx="2587113" cy="3067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1" w:type="dxa"/>
          </w:tcPr>
          <w:p w14:paraId="487B126A" w14:textId="77777777" w:rsidR="00A12BCC" w:rsidRPr="00A12BCC" w:rsidRDefault="00746BAB" w:rsidP="00A12BCC">
            <w:pPr>
              <w:pStyle w:val="Body"/>
              <w:jc w:val="center"/>
              <w:rPr>
                <w:b/>
                <w:bCs/>
              </w:rPr>
            </w:pPr>
            <w:r w:rsidRPr="00A12BCC">
              <w:rPr>
                <w:b/>
                <w:bCs/>
              </w:rPr>
              <w:t>Az adatkezelő kiléte és elérhetőségei</w:t>
            </w:r>
          </w:p>
          <w:p w14:paraId="38584FB9" w14:textId="7B521B45" w:rsidR="00746BAB" w:rsidRDefault="000D6D21" w:rsidP="00A12BCC">
            <w:pPr>
              <w:pStyle w:val="Body"/>
              <w:jc w:val="center"/>
            </w:pPr>
            <w:r w:rsidRPr="000D6D21">
              <w:t>A Mater Salvatoris Lelkigyakorlatos Háza</w:t>
            </w:r>
            <w:r w:rsidR="00A12BCC">
              <w:br/>
            </w:r>
            <w:r w:rsidRPr="005512AB">
              <w:rPr>
                <w:bCs/>
              </w:rPr>
              <w:t>2100 Gödöllő</w:t>
            </w:r>
            <w:bookmarkStart w:id="7" w:name="_Hlk101880424"/>
            <w:r w:rsidRPr="005512AB">
              <w:rPr>
                <w:bCs/>
              </w:rPr>
              <w:t>-</w:t>
            </w:r>
            <w:proofErr w:type="spellStart"/>
            <w:r w:rsidRPr="005512AB">
              <w:rPr>
                <w:bCs/>
              </w:rPr>
              <w:t>Máriabesnyő</w:t>
            </w:r>
            <w:bookmarkEnd w:id="7"/>
            <w:proofErr w:type="spellEnd"/>
            <w:r w:rsidRPr="005512AB">
              <w:rPr>
                <w:bCs/>
              </w:rPr>
              <w:t>, Kapucinusok tere 3.</w:t>
            </w:r>
            <w:r w:rsidR="00A12BCC">
              <w:br/>
            </w:r>
            <w:r w:rsidR="0053153C" w:rsidRPr="0053153C">
              <w:t>info@matersalvatoris.hu</w:t>
            </w:r>
          </w:p>
        </w:tc>
      </w:tr>
      <w:tr w:rsidR="00746BAB" w14:paraId="2E6DB906" w14:textId="77777777" w:rsidTr="00B300B4">
        <w:tc>
          <w:tcPr>
            <w:tcW w:w="4531" w:type="dxa"/>
            <w:vMerge/>
          </w:tcPr>
          <w:p w14:paraId="5F3B8C8C" w14:textId="77777777" w:rsidR="00746BAB" w:rsidRDefault="00746BAB" w:rsidP="00B300B4">
            <w:pPr>
              <w:pStyle w:val="Body"/>
            </w:pPr>
          </w:p>
        </w:tc>
        <w:tc>
          <w:tcPr>
            <w:tcW w:w="4531" w:type="dxa"/>
          </w:tcPr>
          <w:p w14:paraId="15EAD24F" w14:textId="77777777" w:rsidR="00A12BCC" w:rsidRPr="00A12BCC" w:rsidRDefault="00746BAB" w:rsidP="00A12BCC">
            <w:pPr>
              <w:pStyle w:val="Body"/>
              <w:jc w:val="center"/>
              <w:rPr>
                <w:b/>
                <w:bCs/>
              </w:rPr>
            </w:pPr>
            <w:r w:rsidRPr="00A12BCC">
              <w:rPr>
                <w:b/>
                <w:bCs/>
              </w:rPr>
              <w:t>Az adatvédelmi tisztviselő elérhetőségei</w:t>
            </w:r>
          </w:p>
          <w:p w14:paraId="0A8BC0BD" w14:textId="25551E23" w:rsidR="00746BAB" w:rsidRDefault="00746BAB" w:rsidP="00A12BCC">
            <w:pPr>
              <w:pStyle w:val="Body"/>
              <w:jc w:val="center"/>
            </w:pPr>
            <w:r>
              <w:t>adatvedelem@</w:t>
            </w:r>
            <w:r w:rsidR="00A12BCC">
              <w:t>vaciegyhazmegye</w:t>
            </w:r>
            <w:r>
              <w:t>.hu</w:t>
            </w:r>
          </w:p>
        </w:tc>
      </w:tr>
      <w:tr w:rsidR="00746BAB" w14:paraId="32CB9ECD" w14:textId="77777777" w:rsidTr="00B300B4">
        <w:tc>
          <w:tcPr>
            <w:tcW w:w="4531" w:type="dxa"/>
            <w:vMerge/>
          </w:tcPr>
          <w:p w14:paraId="425FF505" w14:textId="77777777" w:rsidR="00746BAB" w:rsidRDefault="00746BAB" w:rsidP="00B300B4">
            <w:pPr>
              <w:pStyle w:val="Body"/>
            </w:pPr>
          </w:p>
        </w:tc>
        <w:tc>
          <w:tcPr>
            <w:tcW w:w="4531" w:type="dxa"/>
          </w:tcPr>
          <w:p w14:paraId="4AC0F058" w14:textId="61A62451" w:rsidR="00A12BCC" w:rsidRPr="00A12BCC" w:rsidRDefault="00746BAB" w:rsidP="00A12BCC">
            <w:pPr>
              <w:pStyle w:val="Body"/>
              <w:jc w:val="center"/>
              <w:rPr>
                <w:b/>
                <w:bCs/>
              </w:rPr>
            </w:pPr>
            <w:r w:rsidRPr="00A12BCC">
              <w:rPr>
                <w:b/>
                <w:bCs/>
              </w:rPr>
              <w:t xml:space="preserve">A személyes adatok </w:t>
            </w:r>
            <w:r w:rsidR="00A12BCC">
              <w:rPr>
                <w:b/>
                <w:bCs/>
              </w:rPr>
              <w:t>tárolásának</w:t>
            </w:r>
            <w:r w:rsidRPr="00A12BCC">
              <w:rPr>
                <w:b/>
                <w:bCs/>
              </w:rPr>
              <w:t xml:space="preserve"> időtartama</w:t>
            </w:r>
          </w:p>
          <w:p w14:paraId="7647927C" w14:textId="2E55FFAD" w:rsidR="00746BAB" w:rsidRDefault="004B7628" w:rsidP="00A12BCC">
            <w:pPr>
              <w:pStyle w:val="Body"/>
              <w:jc w:val="center"/>
            </w:pPr>
            <w:r>
              <w:t xml:space="preserve">48 </w:t>
            </w:r>
            <w:r w:rsidR="00746BAB">
              <w:t>(</w:t>
            </w:r>
            <w:r>
              <w:t>negyvennyolc</w:t>
            </w:r>
            <w:r w:rsidR="00A12BCC">
              <w:t>)</w:t>
            </w:r>
            <w:r w:rsidR="00746BAB">
              <w:t xml:space="preserve"> </w:t>
            </w:r>
            <w:r>
              <w:t>óra</w:t>
            </w:r>
          </w:p>
        </w:tc>
      </w:tr>
      <w:tr w:rsidR="00746BAB" w14:paraId="04CDE087" w14:textId="77777777" w:rsidTr="00B300B4">
        <w:tc>
          <w:tcPr>
            <w:tcW w:w="4531" w:type="dxa"/>
            <w:vMerge/>
          </w:tcPr>
          <w:p w14:paraId="4897ECC6" w14:textId="77777777" w:rsidR="00746BAB" w:rsidRDefault="00746BAB" w:rsidP="00B300B4">
            <w:pPr>
              <w:pStyle w:val="Body"/>
            </w:pPr>
          </w:p>
        </w:tc>
        <w:tc>
          <w:tcPr>
            <w:tcW w:w="4531" w:type="dxa"/>
          </w:tcPr>
          <w:p w14:paraId="251993E3" w14:textId="77777777" w:rsidR="007811F6" w:rsidRPr="007811F6" w:rsidRDefault="00746BAB" w:rsidP="00B77243">
            <w:pPr>
              <w:pStyle w:val="Body"/>
              <w:jc w:val="center"/>
              <w:rPr>
                <w:b/>
                <w:bCs/>
              </w:rPr>
            </w:pPr>
            <w:r w:rsidRPr="007811F6">
              <w:rPr>
                <w:b/>
                <w:bCs/>
              </w:rPr>
              <w:t>A személyes adatok</w:t>
            </w:r>
            <w:r w:rsidR="007811F6" w:rsidRPr="007811F6">
              <w:rPr>
                <w:b/>
                <w:bCs/>
              </w:rPr>
              <w:t xml:space="preserve"> címzettjei</w:t>
            </w:r>
          </w:p>
          <w:p w14:paraId="07633AA8" w14:textId="3A316AB0" w:rsidR="00746BAB" w:rsidRDefault="007811F6" w:rsidP="00B77243">
            <w:pPr>
              <w:pStyle w:val="Body"/>
              <w:jc w:val="center"/>
            </w:pPr>
            <w:r>
              <w:t>Váci Eg</w:t>
            </w:r>
            <w:r w:rsidR="00CD0BD6">
              <w:t>y</w:t>
            </w:r>
            <w:r>
              <w:t>házmegye</w:t>
            </w:r>
          </w:p>
        </w:tc>
      </w:tr>
      <w:tr w:rsidR="00746BAB" w14:paraId="3543577A" w14:textId="77777777" w:rsidTr="00B300B4">
        <w:tc>
          <w:tcPr>
            <w:tcW w:w="4531" w:type="dxa"/>
            <w:vMerge/>
          </w:tcPr>
          <w:p w14:paraId="692B55EF" w14:textId="77777777" w:rsidR="00746BAB" w:rsidRDefault="00746BAB" w:rsidP="00B300B4">
            <w:pPr>
              <w:pStyle w:val="Body"/>
            </w:pPr>
          </w:p>
        </w:tc>
        <w:tc>
          <w:tcPr>
            <w:tcW w:w="4531" w:type="dxa"/>
          </w:tcPr>
          <w:p w14:paraId="3E90B9B2" w14:textId="3158B17F" w:rsidR="00B77243" w:rsidRPr="00B77243" w:rsidRDefault="00746BAB" w:rsidP="00B77243">
            <w:pPr>
              <w:pStyle w:val="Body"/>
              <w:jc w:val="center"/>
              <w:rPr>
                <w:b/>
                <w:bCs/>
              </w:rPr>
            </w:pPr>
            <w:r w:rsidRPr="00B77243">
              <w:rPr>
                <w:b/>
                <w:bCs/>
              </w:rPr>
              <w:t>A személyes adatok kezelésé</w:t>
            </w:r>
            <w:r w:rsidR="00B77243" w:rsidRPr="00B77243">
              <w:rPr>
                <w:b/>
                <w:bCs/>
              </w:rPr>
              <w:t>nek célja</w:t>
            </w:r>
          </w:p>
          <w:p w14:paraId="3E8CA92F" w14:textId="1B91D668" w:rsidR="00746BAB" w:rsidRDefault="00B77243" w:rsidP="00B77243">
            <w:pPr>
              <w:pStyle w:val="Body"/>
              <w:jc w:val="center"/>
            </w:pPr>
            <w:r>
              <w:t>Vagyonvédelem</w:t>
            </w:r>
            <w:r w:rsidR="0053153C">
              <w:t>, testi épség védelme</w:t>
            </w:r>
          </w:p>
        </w:tc>
      </w:tr>
      <w:tr w:rsidR="00746BAB" w14:paraId="2B0F3206" w14:textId="77777777" w:rsidTr="00B300B4">
        <w:tc>
          <w:tcPr>
            <w:tcW w:w="4531" w:type="dxa"/>
            <w:vMerge/>
          </w:tcPr>
          <w:p w14:paraId="737FB045" w14:textId="77777777" w:rsidR="00746BAB" w:rsidRDefault="00746BAB" w:rsidP="00B300B4">
            <w:pPr>
              <w:pStyle w:val="Body"/>
            </w:pPr>
          </w:p>
        </w:tc>
        <w:tc>
          <w:tcPr>
            <w:tcW w:w="4531" w:type="dxa"/>
          </w:tcPr>
          <w:p w14:paraId="049A35D0" w14:textId="77777777" w:rsidR="00746BAB" w:rsidRDefault="00746BAB" w:rsidP="00B300B4">
            <w:pPr>
              <w:pStyle w:val="Body"/>
            </w:pPr>
            <w:r w:rsidRPr="00675128">
              <w:t>Önt, mint érintettet számos jog megilleti, közülük kiemelendő az a jog, hogy kérelmezze az adatkezelőtől a személyes adataihoz való hozzáférést vagy azok törlését. Ha szeretne többet megtudni a videokamerás megfigyelésről, egyebek mellett megismerné a jogait, tekintse meg az adatkezelő által az alábbi lehetőségek útján nyújtott, teljes körű tájékoztatást.</w:t>
            </w:r>
          </w:p>
        </w:tc>
      </w:tr>
      <w:tr w:rsidR="00746BAB" w14:paraId="08467C06" w14:textId="77777777" w:rsidTr="00B300B4">
        <w:tc>
          <w:tcPr>
            <w:tcW w:w="4531" w:type="dxa"/>
          </w:tcPr>
          <w:p w14:paraId="00FED245" w14:textId="77777777" w:rsidR="00746BAB" w:rsidRPr="006F2AB4" w:rsidRDefault="00746BAB" w:rsidP="00B300B4">
            <w:pPr>
              <w:pStyle w:val="Body"/>
              <w:jc w:val="center"/>
              <w:rPr>
                <w:b/>
                <w:bCs/>
                <w:sz w:val="40"/>
                <w:szCs w:val="40"/>
              </w:rPr>
            </w:pPr>
            <w:r w:rsidRPr="006F2AB4">
              <w:rPr>
                <w:b/>
                <w:bCs/>
                <w:sz w:val="40"/>
                <w:szCs w:val="40"/>
              </w:rPr>
              <w:t>Kamerával megfigyelt terület!</w:t>
            </w:r>
          </w:p>
        </w:tc>
        <w:tc>
          <w:tcPr>
            <w:tcW w:w="4531" w:type="dxa"/>
          </w:tcPr>
          <w:p w14:paraId="4AD55C7C" w14:textId="77777777" w:rsidR="00746BAB" w:rsidRDefault="00746BAB" w:rsidP="00B300B4">
            <w:pPr>
              <w:pStyle w:val="Body"/>
            </w:pPr>
            <w:r>
              <w:t>További információ érhető el:</w:t>
            </w:r>
          </w:p>
          <w:p w14:paraId="7649DC75" w14:textId="2178E8AE" w:rsidR="00746BAB" w:rsidRPr="003B3C2E" w:rsidRDefault="00746BAB" w:rsidP="00746BAB">
            <w:pPr>
              <w:pStyle w:val="bullet1"/>
            </w:pPr>
            <w:r w:rsidRPr="003B3C2E">
              <w:t xml:space="preserve">elektronikusan a </w:t>
            </w:r>
            <w:r w:rsidR="004B7628">
              <w:t>Lelkigyakorlatos Hát honlapján</w:t>
            </w:r>
          </w:p>
          <w:p w14:paraId="0A9B70E3" w14:textId="5A1D97C5" w:rsidR="00746BAB" w:rsidRDefault="00746BAB" w:rsidP="00746BAB">
            <w:pPr>
              <w:pStyle w:val="bullet1"/>
            </w:pPr>
            <w:r>
              <w:t xml:space="preserve">papíralapon </w:t>
            </w:r>
            <w:r w:rsidR="003C7D19">
              <w:t>a Lelkigyakorlatos Ház</w:t>
            </w:r>
            <w:r>
              <w:t xml:space="preserve"> </w:t>
            </w:r>
            <w:r w:rsidR="007811F6">
              <w:t>recepcióján</w:t>
            </w:r>
            <w:r>
              <w:t>.</w:t>
            </w:r>
          </w:p>
        </w:tc>
      </w:tr>
    </w:tbl>
    <w:p w14:paraId="5F3429F7" w14:textId="77777777" w:rsidR="003F69E1" w:rsidRPr="003F69E1" w:rsidRDefault="003F69E1" w:rsidP="003F69E1">
      <w:pPr>
        <w:pStyle w:val="Body"/>
      </w:pPr>
    </w:p>
    <w:p w14:paraId="403E0741" w14:textId="7FE59839" w:rsidR="00842E8F" w:rsidRDefault="00D20C5D" w:rsidP="00842E8F">
      <w:pPr>
        <w:pStyle w:val="SchedApps"/>
      </w:pPr>
      <w:r>
        <w:lastRenderedPageBreak/>
        <w:t>3</w:t>
      </w:r>
      <w:r w:rsidR="00842E8F">
        <w:t>. sz. Melléklet</w:t>
      </w:r>
      <w:r w:rsidR="00842E8F">
        <w:br/>
      </w:r>
      <w:r w:rsidR="006C14CF">
        <w:t>Elektronikus megfigyelőrendszer</w:t>
      </w:r>
      <w:r w:rsidR="00842E8F">
        <w:t xml:space="preserve"> által készített felvétel visszanézésére vonatkozó papíralapú jegyzőkönyv mintája</w:t>
      </w:r>
    </w:p>
    <w:p w14:paraId="6A96C1F8" w14:textId="77777777" w:rsidR="00683A7B" w:rsidRDefault="00683A7B" w:rsidP="00842E8F">
      <w:pPr>
        <w:pStyle w:val="Body"/>
      </w:pPr>
    </w:p>
    <w:p w14:paraId="0C73A394" w14:textId="5FD266C1" w:rsidR="00800DDF" w:rsidRDefault="00800DDF" w:rsidP="00800DDF">
      <w:pPr>
        <w:pStyle w:val="Body"/>
      </w:pPr>
      <w:bookmarkStart w:id="8" w:name="_Hlk100392820"/>
      <w:r>
        <w:t xml:space="preserve">Jelen jegyzőkönyvet </w:t>
      </w:r>
      <w:r w:rsidR="0053153C" w:rsidRPr="00E1435F">
        <w:rPr>
          <w:b/>
          <w:bCs/>
        </w:rPr>
        <w:t xml:space="preserve">A </w:t>
      </w:r>
      <w:bookmarkStart w:id="9" w:name="_Hlk101880470"/>
      <w:r w:rsidR="0053153C" w:rsidRPr="005512AB">
        <w:rPr>
          <w:b/>
          <w:bCs/>
        </w:rPr>
        <w:t>Mater Salvatoris Lelkigyakorlatos Háza</w:t>
      </w:r>
      <w:r w:rsidR="0053153C" w:rsidRPr="005512AB">
        <w:rPr>
          <w:b/>
        </w:rPr>
        <w:t xml:space="preserve"> </w:t>
      </w:r>
      <w:bookmarkEnd w:id="9"/>
      <w:r w:rsidR="0053153C" w:rsidRPr="00305346">
        <w:t xml:space="preserve">(székhely: </w:t>
      </w:r>
      <w:r w:rsidR="0053153C" w:rsidRPr="005512AB">
        <w:rPr>
          <w:bCs/>
        </w:rPr>
        <w:t>2100 Gödöllő-</w:t>
      </w:r>
      <w:proofErr w:type="spellStart"/>
      <w:r w:rsidR="0053153C" w:rsidRPr="005512AB">
        <w:rPr>
          <w:bCs/>
        </w:rPr>
        <w:t>Máriabesnyő</w:t>
      </w:r>
      <w:proofErr w:type="spellEnd"/>
      <w:r w:rsidR="0053153C" w:rsidRPr="005512AB">
        <w:rPr>
          <w:bCs/>
        </w:rPr>
        <w:t>, Kapucinusok tere 3.</w:t>
      </w:r>
      <w:r w:rsidR="0053153C" w:rsidRPr="00305346">
        <w:t xml:space="preserve">; </w:t>
      </w:r>
      <w:r w:rsidR="0053153C">
        <w:t>adó</w:t>
      </w:r>
      <w:r w:rsidR="0053153C" w:rsidRPr="00305346">
        <w:t xml:space="preserve">szám: </w:t>
      </w:r>
      <w:r w:rsidR="0053153C" w:rsidRPr="00C80F35">
        <w:t>18660221-2-13</w:t>
      </w:r>
      <w:r w:rsidR="0053153C" w:rsidRPr="00305346">
        <w:t>;</w:t>
      </w:r>
      <w:r w:rsidR="0053153C">
        <w:t xml:space="preserve"> „</w:t>
      </w:r>
      <w:r w:rsidR="0053153C">
        <w:rPr>
          <w:b/>
        </w:rPr>
        <w:t>Lelkigyakorlatos Ház</w:t>
      </w:r>
      <w:r w:rsidR="0053153C" w:rsidRPr="00305346">
        <w:t xml:space="preserve">”) </w:t>
      </w:r>
      <w:r>
        <w:t>mint adatkezelő veszi fel a</w:t>
      </w:r>
      <w:r w:rsidR="00100A39">
        <w:t xml:space="preserve">z elektronikus megfigyelőrendszer </w:t>
      </w:r>
      <w:r w:rsidRPr="00B3073A">
        <w:t>által rögzített felvételek visszanézéséről</w:t>
      </w:r>
      <w:r>
        <w:t>.</w:t>
      </w:r>
      <w:bookmarkEnd w:id="8"/>
    </w:p>
    <w:p w14:paraId="3F7C4641" w14:textId="77777777" w:rsidR="00842E8F" w:rsidRPr="00CC5F76" w:rsidRDefault="00842E8F" w:rsidP="00842E8F">
      <w:pPr>
        <w:pStyle w:val="Body"/>
      </w:pPr>
    </w:p>
    <w:p w14:paraId="1DA0109E" w14:textId="77777777" w:rsidR="00842E8F" w:rsidRPr="00CC5F76" w:rsidRDefault="00842E8F" w:rsidP="00842E8F">
      <w:pPr>
        <w:pStyle w:val="Body"/>
      </w:pPr>
      <w:r w:rsidRPr="00CC5F76">
        <w:t xml:space="preserve">Jegyzőkönyv felvételének helye </w:t>
      </w:r>
      <w:r w:rsidRPr="00CC5F76">
        <w:rPr>
          <w:highlight w:val="yellow"/>
        </w:rPr>
        <w:t>[…]</w:t>
      </w:r>
    </w:p>
    <w:p w14:paraId="20AA518C" w14:textId="77777777" w:rsidR="00842E8F" w:rsidRPr="00CC5F76" w:rsidRDefault="00842E8F" w:rsidP="00842E8F">
      <w:pPr>
        <w:pStyle w:val="Body"/>
      </w:pPr>
      <w:r w:rsidRPr="00CC5F76">
        <w:t xml:space="preserve">Jegyzőkönyv felvételének időpontja: </w:t>
      </w:r>
      <w:r w:rsidRPr="00CC5F76">
        <w:rPr>
          <w:highlight w:val="yellow"/>
        </w:rPr>
        <w:t>[…]</w:t>
      </w:r>
      <w:r>
        <w:t xml:space="preserve"> </w:t>
      </w:r>
      <w:r w:rsidRPr="00CC5F76">
        <w:t xml:space="preserve">év </w:t>
      </w:r>
      <w:r w:rsidRPr="00CC5F76">
        <w:rPr>
          <w:highlight w:val="yellow"/>
        </w:rPr>
        <w:t>[…]</w:t>
      </w:r>
      <w:r w:rsidRPr="00CC5F76">
        <w:t xml:space="preserve"> hónap </w:t>
      </w:r>
      <w:r w:rsidRPr="00CC5F76">
        <w:rPr>
          <w:highlight w:val="yellow"/>
        </w:rPr>
        <w:t>[…]</w:t>
      </w:r>
      <w:r w:rsidRPr="00CC5F76">
        <w:t xml:space="preserve"> napján </w:t>
      </w:r>
      <w:r w:rsidRPr="00CC5F76">
        <w:rPr>
          <w:highlight w:val="yellow"/>
        </w:rPr>
        <w:t>[…]</w:t>
      </w:r>
      <w:r w:rsidRPr="00CC5F76">
        <w:t xml:space="preserve"> óra </w:t>
      </w:r>
      <w:r w:rsidRPr="00CC5F76">
        <w:rPr>
          <w:highlight w:val="yellow"/>
        </w:rPr>
        <w:t>[…]</w:t>
      </w:r>
      <w:r w:rsidRPr="00CC5F76">
        <w:t xml:space="preserve"> perckor. </w:t>
      </w:r>
    </w:p>
    <w:p w14:paraId="41071AA9" w14:textId="77777777" w:rsidR="00842E8F" w:rsidRPr="00CC5F76" w:rsidRDefault="00842E8F" w:rsidP="00842E8F">
      <w:pPr>
        <w:pStyle w:val="Body"/>
      </w:pPr>
      <w:r w:rsidRPr="00CC5F76">
        <w:t xml:space="preserve">Kamerafelvétel visszanézésére jogosult jegyzőkönyvvezető: </w:t>
      </w:r>
      <w:r w:rsidRPr="00CC5F76">
        <w:rPr>
          <w:highlight w:val="yellow"/>
        </w:rPr>
        <w:t>[…]</w:t>
      </w:r>
    </w:p>
    <w:p w14:paraId="4896A514" w14:textId="77777777" w:rsidR="00842E8F" w:rsidRDefault="00842E8F" w:rsidP="00842E8F">
      <w:pPr>
        <w:pStyle w:val="Body"/>
      </w:pPr>
      <w:r w:rsidRPr="00CC5F76">
        <w:t xml:space="preserve">Kamerafelvétel visszanézésére jogosult jegyzőkönyv-hitelesítő: </w:t>
      </w:r>
      <w:r w:rsidRPr="00CC5F76">
        <w:rPr>
          <w:highlight w:val="yellow"/>
        </w:rPr>
        <w:t>[…]</w:t>
      </w:r>
    </w:p>
    <w:p w14:paraId="5647C861" w14:textId="77777777" w:rsidR="00842E8F" w:rsidRDefault="00842E8F" w:rsidP="00842E8F">
      <w:pPr>
        <w:pStyle w:val="Body"/>
      </w:pPr>
    </w:p>
    <w:p w14:paraId="1ADF2275" w14:textId="77777777" w:rsidR="00842E8F" w:rsidRPr="00CC5F76" w:rsidRDefault="00842E8F" w:rsidP="00842E8F">
      <w:pPr>
        <w:pStyle w:val="SubHead"/>
      </w:pPr>
      <w:r w:rsidRPr="00CC5F76">
        <w:t>A felvételt visszanéző személyek neve, pozíciója</w:t>
      </w:r>
    </w:p>
    <w:p w14:paraId="7D39A796" w14:textId="77777777" w:rsidR="00842E8F" w:rsidRPr="00CC5F76" w:rsidRDefault="00842E8F" w:rsidP="00842E8F">
      <w:pPr>
        <w:pStyle w:val="Body"/>
      </w:pPr>
      <w:r w:rsidRPr="00CC5F76">
        <w:rPr>
          <w:highlight w:val="yellow"/>
        </w:rPr>
        <w:t>[…]</w:t>
      </w:r>
    </w:p>
    <w:p w14:paraId="27DF1177" w14:textId="77777777" w:rsidR="00842E8F" w:rsidRPr="00CC5F76" w:rsidRDefault="00842E8F" w:rsidP="00842E8F">
      <w:pPr>
        <w:pStyle w:val="SubHead"/>
        <w:rPr>
          <w:bCs/>
          <w:kern w:val="20"/>
        </w:rPr>
      </w:pPr>
      <w:r w:rsidRPr="00CC5F76">
        <w:rPr>
          <w:bCs/>
          <w:kern w:val="20"/>
        </w:rPr>
        <w:t xml:space="preserve">A </w:t>
      </w:r>
      <w:r w:rsidRPr="00CC5F76">
        <w:t>felvétel</w:t>
      </w:r>
      <w:r w:rsidRPr="00CC5F76">
        <w:rPr>
          <w:bCs/>
          <w:kern w:val="20"/>
        </w:rPr>
        <w:t xml:space="preserve"> visszanézésének oka</w:t>
      </w:r>
    </w:p>
    <w:p w14:paraId="33ADD254" w14:textId="77777777" w:rsidR="00842E8F" w:rsidRPr="00CC5F76" w:rsidRDefault="00842E8F" w:rsidP="00842E8F">
      <w:pPr>
        <w:pStyle w:val="Body"/>
      </w:pPr>
      <w:r w:rsidRPr="00CC5F76">
        <w:rPr>
          <w:highlight w:val="yellow"/>
        </w:rPr>
        <w:t>[…]</w:t>
      </w:r>
    </w:p>
    <w:p w14:paraId="2E6AC106" w14:textId="77777777" w:rsidR="00842E8F" w:rsidRPr="00CC5F76" w:rsidRDefault="00842E8F" w:rsidP="00842E8F">
      <w:pPr>
        <w:pStyle w:val="SubHead"/>
        <w:rPr>
          <w:bCs/>
          <w:kern w:val="20"/>
        </w:rPr>
      </w:pPr>
      <w:r w:rsidRPr="00CC5F76">
        <w:rPr>
          <w:bCs/>
          <w:kern w:val="20"/>
        </w:rPr>
        <w:t xml:space="preserve">A </w:t>
      </w:r>
      <w:r w:rsidRPr="00CC5F76">
        <w:t>rögzített</w:t>
      </w:r>
      <w:r w:rsidRPr="00CC5F76">
        <w:rPr>
          <w:bCs/>
          <w:kern w:val="20"/>
        </w:rPr>
        <w:t xml:space="preserve"> </w:t>
      </w:r>
      <w:bookmarkStart w:id="10" w:name="_Hlk509741166"/>
      <w:r w:rsidRPr="00CC5F76">
        <w:rPr>
          <w:bCs/>
          <w:kern w:val="20"/>
        </w:rPr>
        <w:t xml:space="preserve">képfelvétel </w:t>
      </w:r>
      <w:bookmarkEnd w:id="10"/>
      <w:r w:rsidRPr="00CC5F76">
        <w:rPr>
          <w:bCs/>
          <w:kern w:val="20"/>
        </w:rPr>
        <w:t>adatai</w:t>
      </w:r>
    </w:p>
    <w:p w14:paraId="507BDB38" w14:textId="77777777" w:rsidR="00842E8F" w:rsidRPr="00CC5F76" w:rsidRDefault="00842E8F" w:rsidP="00842E8F">
      <w:pPr>
        <w:pStyle w:val="Body"/>
      </w:pPr>
      <w:r w:rsidRPr="00CC5F76">
        <w:t xml:space="preserve">A rögzített képfelvételt készítő eszköz azonosító száma: </w:t>
      </w:r>
      <w:bookmarkStart w:id="11" w:name="_Hlk509741517"/>
      <w:r w:rsidRPr="00CC5F76">
        <w:rPr>
          <w:highlight w:val="yellow"/>
        </w:rPr>
        <w:t>[…]</w:t>
      </w:r>
      <w:bookmarkEnd w:id="11"/>
    </w:p>
    <w:p w14:paraId="3A95DD98" w14:textId="77777777" w:rsidR="00842E8F" w:rsidRPr="00CC5F76" w:rsidRDefault="00842E8F" w:rsidP="00842E8F">
      <w:pPr>
        <w:pStyle w:val="Body"/>
      </w:pPr>
      <w:r w:rsidRPr="00CC5F76">
        <w:t xml:space="preserve">A rögzített képfelvétel azonosító száma: </w:t>
      </w:r>
      <w:r w:rsidRPr="00CC5F76">
        <w:rPr>
          <w:highlight w:val="yellow"/>
        </w:rPr>
        <w:t>[…]</w:t>
      </w:r>
    </w:p>
    <w:p w14:paraId="2262D96D" w14:textId="77777777" w:rsidR="00842E8F" w:rsidRPr="00CC5F76" w:rsidRDefault="00842E8F" w:rsidP="00842E8F">
      <w:pPr>
        <w:pStyle w:val="Body"/>
      </w:pPr>
      <w:r w:rsidRPr="00CC5F76">
        <w:t xml:space="preserve">A megtekintett felvétel időintervalluma: </w:t>
      </w:r>
      <w:r w:rsidRPr="00CC5F76">
        <w:rPr>
          <w:highlight w:val="yellow"/>
        </w:rPr>
        <w:t>[…]</w:t>
      </w:r>
      <w:r>
        <w:t xml:space="preserve"> </w:t>
      </w:r>
      <w:r w:rsidRPr="00CC5F76">
        <w:t xml:space="preserve">év </w:t>
      </w:r>
      <w:r w:rsidRPr="00CC5F76">
        <w:rPr>
          <w:highlight w:val="yellow"/>
        </w:rPr>
        <w:t>[…]</w:t>
      </w:r>
      <w:r w:rsidRPr="00CC5F76">
        <w:t xml:space="preserve"> hónap </w:t>
      </w:r>
      <w:r w:rsidRPr="00CC5F76">
        <w:rPr>
          <w:highlight w:val="yellow"/>
        </w:rPr>
        <w:t>[…]</w:t>
      </w:r>
      <w:r w:rsidRPr="00CC5F76">
        <w:t xml:space="preserve"> napján </w:t>
      </w:r>
      <w:r w:rsidRPr="00CC5F76">
        <w:rPr>
          <w:highlight w:val="yellow"/>
        </w:rPr>
        <w:t>[…]</w:t>
      </w:r>
      <w:r w:rsidRPr="00CC5F76">
        <w:t xml:space="preserve"> óra </w:t>
      </w:r>
      <w:r w:rsidRPr="00CC5F76">
        <w:rPr>
          <w:highlight w:val="yellow"/>
        </w:rPr>
        <w:t>[…]</w:t>
      </w:r>
      <w:r w:rsidRPr="00CC5F76">
        <w:t xml:space="preserve"> perctől </w:t>
      </w:r>
      <w:r w:rsidRPr="00CC5F76">
        <w:rPr>
          <w:highlight w:val="yellow"/>
        </w:rPr>
        <w:t>[…]</w:t>
      </w:r>
      <w:r>
        <w:t xml:space="preserve"> </w:t>
      </w:r>
      <w:r w:rsidRPr="00CC5F76">
        <w:t xml:space="preserve">év </w:t>
      </w:r>
      <w:r w:rsidRPr="00CC5F76">
        <w:rPr>
          <w:highlight w:val="yellow"/>
        </w:rPr>
        <w:t>[…]</w:t>
      </w:r>
      <w:r w:rsidRPr="00CC5F76">
        <w:t xml:space="preserve"> hónap </w:t>
      </w:r>
      <w:r w:rsidRPr="00CC5F76">
        <w:rPr>
          <w:highlight w:val="yellow"/>
        </w:rPr>
        <w:t>[…]</w:t>
      </w:r>
      <w:r w:rsidRPr="00CC5F76">
        <w:t xml:space="preserve"> napján </w:t>
      </w:r>
      <w:r w:rsidRPr="00CC5F76">
        <w:rPr>
          <w:highlight w:val="yellow"/>
        </w:rPr>
        <w:t>[…]</w:t>
      </w:r>
      <w:r w:rsidRPr="00CC5F76">
        <w:t xml:space="preserve"> óra </w:t>
      </w:r>
      <w:r w:rsidRPr="00CC5F76">
        <w:rPr>
          <w:highlight w:val="yellow"/>
        </w:rPr>
        <w:t>[…]</w:t>
      </w:r>
      <w:r w:rsidRPr="00CC5F76">
        <w:t xml:space="preserve"> percig</w:t>
      </w:r>
    </w:p>
    <w:p w14:paraId="453BEFD5" w14:textId="77777777" w:rsidR="00842E8F" w:rsidRPr="00CC5F76" w:rsidRDefault="00842E8F" w:rsidP="00842E8F">
      <w:pPr>
        <w:pStyle w:val="SubHead"/>
        <w:rPr>
          <w:bCs/>
          <w:kern w:val="20"/>
        </w:rPr>
      </w:pPr>
      <w:r w:rsidRPr="00CC5F76">
        <w:rPr>
          <w:bCs/>
          <w:kern w:val="20"/>
        </w:rPr>
        <w:t>A felvétel kezelésének korlátozása</w:t>
      </w:r>
    </w:p>
    <w:p w14:paraId="276C91ED" w14:textId="77777777" w:rsidR="00842E8F" w:rsidRPr="00CC5F76" w:rsidRDefault="00842E8F" w:rsidP="00842E8F">
      <w:pPr>
        <w:pStyle w:val="Body"/>
      </w:pPr>
      <w:r w:rsidRPr="00CC5F76">
        <w:t xml:space="preserve">A felvétel kezelése korlátozásának időpontja: </w:t>
      </w:r>
      <w:r w:rsidRPr="00CC5F76">
        <w:rPr>
          <w:highlight w:val="yellow"/>
        </w:rPr>
        <w:t>[…]</w:t>
      </w:r>
    </w:p>
    <w:p w14:paraId="0B26F8E2" w14:textId="45A42A4F" w:rsidR="00842E8F" w:rsidRPr="00CC5F76" w:rsidRDefault="00842E8F" w:rsidP="00842E8F">
      <w:pPr>
        <w:pStyle w:val="Body"/>
      </w:pPr>
      <w:r w:rsidRPr="00CC5F76">
        <w:t>A felvétel kezelése korlátozásának megszüntetés</w:t>
      </w:r>
      <w:r w:rsidR="009265D4">
        <w:t>ének időpontja</w:t>
      </w:r>
      <w:r w:rsidRPr="00CC5F76">
        <w:t xml:space="preserve">: </w:t>
      </w:r>
      <w:r w:rsidRPr="00CC5F76">
        <w:rPr>
          <w:highlight w:val="yellow"/>
        </w:rPr>
        <w:t>[…]</w:t>
      </w:r>
    </w:p>
    <w:p w14:paraId="7126AA06" w14:textId="77777777" w:rsidR="00842E8F" w:rsidRPr="00CC5F76" w:rsidRDefault="00842E8F" w:rsidP="00842E8F">
      <w:pPr>
        <w:pStyle w:val="Body"/>
      </w:pPr>
      <w:r w:rsidRPr="00CC5F76">
        <w:t xml:space="preserve">A felvétel megsemmisítésének előirányzott időpontja: </w:t>
      </w:r>
      <w:r w:rsidRPr="00CC5F76">
        <w:rPr>
          <w:highlight w:val="yellow"/>
        </w:rPr>
        <w:t>[…]</w:t>
      </w:r>
    </w:p>
    <w:p w14:paraId="7355A3A9" w14:textId="77777777" w:rsidR="00842E8F" w:rsidRPr="00CC5F76" w:rsidRDefault="00842E8F" w:rsidP="00842E8F">
      <w:pPr>
        <w:pStyle w:val="SubHead"/>
        <w:rPr>
          <w:bCs/>
          <w:kern w:val="20"/>
        </w:rPr>
      </w:pPr>
      <w:r w:rsidRPr="00CC5F76">
        <w:rPr>
          <w:bCs/>
          <w:kern w:val="20"/>
        </w:rPr>
        <w:t>A felvétel másolatának előkészítése</w:t>
      </w:r>
    </w:p>
    <w:p w14:paraId="3774716C" w14:textId="77777777" w:rsidR="00842E8F" w:rsidRDefault="00842E8F" w:rsidP="00842E8F">
      <w:pPr>
        <w:pStyle w:val="Body"/>
      </w:pPr>
      <w:r w:rsidRPr="00CC5F76">
        <w:t xml:space="preserve">A felvétel másolatának kiadása céljából a felvétel </w:t>
      </w:r>
      <w:r w:rsidRPr="00CC5F76">
        <w:rPr>
          <w:highlight w:val="yellow"/>
        </w:rPr>
        <w:t>[…]</w:t>
      </w:r>
      <w:r>
        <w:t xml:space="preserve"> </w:t>
      </w:r>
      <w:r w:rsidRPr="00CC5F76">
        <w:t xml:space="preserve">év </w:t>
      </w:r>
      <w:r w:rsidRPr="00CC5F76">
        <w:rPr>
          <w:highlight w:val="yellow"/>
        </w:rPr>
        <w:t>[…]</w:t>
      </w:r>
      <w:r w:rsidRPr="00CC5F76">
        <w:t xml:space="preserve"> hónap </w:t>
      </w:r>
      <w:r w:rsidRPr="00CC5F76">
        <w:rPr>
          <w:highlight w:val="yellow"/>
        </w:rPr>
        <w:t>[…]</w:t>
      </w:r>
      <w:r w:rsidRPr="00CC5F76">
        <w:t xml:space="preserve"> napján </w:t>
      </w:r>
      <w:r w:rsidRPr="00CC5F76">
        <w:rPr>
          <w:highlight w:val="yellow"/>
        </w:rPr>
        <w:t>[…]</w:t>
      </w:r>
      <w:r w:rsidRPr="00CC5F76">
        <w:t xml:space="preserve"> óra </w:t>
      </w:r>
      <w:r w:rsidRPr="00CC5F76">
        <w:rPr>
          <w:highlight w:val="yellow"/>
        </w:rPr>
        <w:t>[…]</w:t>
      </w:r>
      <w:r w:rsidRPr="00CC5F76">
        <w:t xml:space="preserve"> perctől </w:t>
      </w:r>
      <w:r w:rsidRPr="00CC5F76">
        <w:rPr>
          <w:highlight w:val="yellow"/>
        </w:rPr>
        <w:t>[…]</w:t>
      </w:r>
      <w:r>
        <w:t xml:space="preserve"> </w:t>
      </w:r>
      <w:r w:rsidRPr="00CC5F76">
        <w:t xml:space="preserve">év </w:t>
      </w:r>
      <w:r w:rsidRPr="00CC5F76">
        <w:rPr>
          <w:highlight w:val="yellow"/>
        </w:rPr>
        <w:t>[…]</w:t>
      </w:r>
      <w:r w:rsidRPr="00CC5F76">
        <w:t xml:space="preserve"> hónap </w:t>
      </w:r>
      <w:r w:rsidRPr="00CC5F76">
        <w:rPr>
          <w:highlight w:val="yellow"/>
        </w:rPr>
        <w:t>[…]</w:t>
      </w:r>
      <w:r w:rsidRPr="00CC5F76">
        <w:t xml:space="preserve"> napján </w:t>
      </w:r>
      <w:r w:rsidRPr="00CC5F76">
        <w:rPr>
          <w:highlight w:val="yellow"/>
        </w:rPr>
        <w:t>[…]</w:t>
      </w:r>
      <w:r w:rsidRPr="00CC5F76">
        <w:t xml:space="preserve"> óra </w:t>
      </w:r>
      <w:r w:rsidRPr="00CC5F76">
        <w:rPr>
          <w:highlight w:val="yellow"/>
        </w:rPr>
        <w:t>[…]</w:t>
      </w:r>
      <w:r w:rsidRPr="00CC5F76">
        <w:t xml:space="preserve"> percig rögzített másolatának előkészítése </w:t>
      </w:r>
      <w:r w:rsidRPr="00CC5F76">
        <w:rPr>
          <w:highlight w:val="yellow"/>
        </w:rPr>
        <w:t>[ADATHORDOZÓN]</w:t>
      </w:r>
      <w:r w:rsidRPr="00CC5F76">
        <w:t xml:space="preserve"> megtörtént.</w:t>
      </w:r>
    </w:p>
    <w:p w14:paraId="09300CC9" w14:textId="77777777" w:rsidR="00842E8F" w:rsidRPr="00CC5F76" w:rsidRDefault="00842E8F" w:rsidP="00842E8F">
      <w:pPr>
        <w:pStyle w:val="Body1"/>
      </w:pPr>
    </w:p>
    <w:p w14:paraId="1367389D" w14:textId="77777777" w:rsidR="00842E8F" w:rsidRPr="00CC5F76" w:rsidRDefault="00842E8F" w:rsidP="00842E8F">
      <w:pPr>
        <w:pStyle w:val="Body"/>
        <w:jc w:val="center"/>
      </w:pPr>
      <w:proofErr w:type="spellStart"/>
      <w:r w:rsidRPr="00CC5F76">
        <w:t>k.m.f.</w:t>
      </w:r>
      <w:proofErr w:type="spellEnd"/>
    </w:p>
    <w:p w14:paraId="79F39E59" w14:textId="77777777" w:rsidR="00842E8F" w:rsidRPr="00CC5F76" w:rsidRDefault="00842E8F" w:rsidP="00842E8F">
      <w:pPr>
        <w:pStyle w:val="Body"/>
      </w:pPr>
    </w:p>
    <w:p w14:paraId="120EA8D5" w14:textId="77777777" w:rsidR="00842E8F" w:rsidRPr="00CC5F76" w:rsidRDefault="00842E8F" w:rsidP="00842E8F">
      <w:pPr>
        <w:pStyle w:val="Body"/>
      </w:pPr>
    </w:p>
    <w:tbl>
      <w:tblPr>
        <w:tblW w:w="8881" w:type="dxa"/>
        <w:tblLook w:val="0000" w:firstRow="0" w:lastRow="0" w:firstColumn="0" w:lastColumn="0" w:noHBand="0" w:noVBand="0"/>
      </w:tblPr>
      <w:tblGrid>
        <w:gridCol w:w="1052"/>
        <w:gridCol w:w="3161"/>
        <w:gridCol w:w="239"/>
        <w:gridCol w:w="1053"/>
        <w:gridCol w:w="3376"/>
      </w:tblGrid>
      <w:tr w:rsidR="00842E8F" w:rsidRPr="00CC5F76" w14:paraId="0394C2E6" w14:textId="77777777" w:rsidTr="00D35D13">
        <w:tc>
          <w:tcPr>
            <w:tcW w:w="1052" w:type="dxa"/>
          </w:tcPr>
          <w:p w14:paraId="576FA774" w14:textId="77777777" w:rsidR="00842E8F" w:rsidRPr="00CC5F76" w:rsidRDefault="00842E8F" w:rsidP="00D35D13">
            <w:pPr>
              <w:pStyle w:val="Body"/>
            </w:pPr>
            <w:r w:rsidRPr="00CC5F76">
              <w:t>Aláírás:</w:t>
            </w:r>
          </w:p>
        </w:tc>
        <w:tc>
          <w:tcPr>
            <w:tcW w:w="3161" w:type="dxa"/>
            <w:tcBorders>
              <w:bottom w:val="single" w:sz="4" w:space="0" w:color="auto"/>
            </w:tcBorders>
          </w:tcPr>
          <w:p w14:paraId="7177F031" w14:textId="77777777" w:rsidR="00842E8F" w:rsidRPr="00CC5F76" w:rsidRDefault="00842E8F" w:rsidP="00D35D13">
            <w:pPr>
              <w:pStyle w:val="Body"/>
            </w:pPr>
          </w:p>
        </w:tc>
        <w:tc>
          <w:tcPr>
            <w:tcW w:w="239" w:type="dxa"/>
          </w:tcPr>
          <w:p w14:paraId="21468CF3" w14:textId="77777777" w:rsidR="00842E8F" w:rsidRPr="00CC5F76" w:rsidRDefault="00842E8F" w:rsidP="00D35D13">
            <w:pPr>
              <w:pStyle w:val="Body"/>
            </w:pPr>
          </w:p>
        </w:tc>
        <w:tc>
          <w:tcPr>
            <w:tcW w:w="1053" w:type="dxa"/>
          </w:tcPr>
          <w:p w14:paraId="2A9A1794" w14:textId="77777777" w:rsidR="00842E8F" w:rsidRPr="00CC5F76" w:rsidRDefault="00842E8F" w:rsidP="00D35D13">
            <w:pPr>
              <w:pStyle w:val="Body"/>
            </w:pPr>
            <w:r w:rsidRPr="00CC5F76">
              <w:t>Aláírás:</w:t>
            </w:r>
          </w:p>
        </w:tc>
        <w:tc>
          <w:tcPr>
            <w:tcW w:w="3376" w:type="dxa"/>
            <w:tcBorders>
              <w:bottom w:val="single" w:sz="4" w:space="0" w:color="auto"/>
            </w:tcBorders>
          </w:tcPr>
          <w:p w14:paraId="74873F4F" w14:textId="77777777" w:rsidR="00842E8F" w:rsidRPr="00CC5F76" w:rsidRDefault="00842E8F" w:rsidP="00D35D13">
            <w:pPr>
              <w:pStyle w:val="Body"/>
            </w:pPr>
          </w:p>
        </w:tc>
      </w:tr>
      <w:tr w:rsidR="00842E8F" w:rsidRPr="00CC5F76" w14:paraId="0620D5A8" w14:textId="77777777" w:rsidTr="00D35D13">
        <w:tc>
          <w:tcPr>
            <w:tcW w:w="1052" w:type="dxa"/>
          </w:tcPr>
          <w:p w14:paraId="7D059524" w14:textId="77777777" w:rsidR="00842E8F" w:rsidRPr="00CC5F76" w:rsidRDefault="00842E8F" w:rsidP="00D35D13">
            <w:pPr>
              <w:pStyle w:val="Body"/>
            </w:pPr>
            <w:r w:rsidRPr="00CC5F76">
              <w:t>Név:</w:t>
            </w:r>
          </w:p>
        </w:tc>
        <w:tc>
          <w:tcPr>
            <w:tcW w:w="3161" w:type="dxa"/>
          </w:tcPr>
          <w:p w14:paraId="5A3790FE" w14:textId="77777777" w:rsidR="00842E8F" w:rsidRPr="00CC5F76" w:rsidRDefault="00842E8F" w:rsidP="00D35D13">
            <w:pPr>
              <w:pStyle w:val="Body"/>
            </w:pPr>
            <w:r w:rsidRPr="00CC5F76">
              <w:rPr>
                <w:highlight w:val="yellow"/>
              </w:rPr>
              <w:t>[…]</w:t>
            </w:r>
          </w:p>
        </w:tc>
        <w:tc>
          <w:tcPr>
            <w:tcW w:w="239" w:type="dxa"/>
          </w:tcPr>
          <w:p w14:paraId="20C2577D" w14:textId="77777777" w:rsidR="00842E8F" w:rsidRPr="00CC5F76" w:rsidRDefault="00842E8F" w:rsidP="00D35D13">
            <w:pPr>
              <w:pStyle w:val="Body"/>
            </w:pPr>
          </w:p>
        </w:tc>
        <w:tc>
          <w:tcPr>
            <w:tcW w:w="1053" w:type="dxa"/>
          </w:tcPr>
          <w:p w14:paraId="5AA30983" w14:textId="77777777" w:rsidR="00842E8F" w:rsidRPr="00CC5F76" w:rsidRDefault="00842E8F" w:rsidP="00D35D13">
            <w:pPr>
              <w:pStyle w:val="Body"/>
            </w:pPr>
            <w:r w:rsidRPr="00CC5F76">
              <w:t>Név:</w:t>
            </w:r>
          </w:p>
        </w:tc>
        <w:tc>
          <w:tcPr>
            <w:tcW w:w="3376" w:type="dxa"/>
          </w:tcPr>
          <w:p w14:paraId="3BB0BBC9" w14:textId="77777777" w:rsidR="00842E8F" w:rsidRPr="00CC5F76" w:rsidRDefault="00842E8F" w:rsidP="00D35D13">
            <w:pPr>
              <w:pStyle w:val="Body"/>
              <w:rPr>
                <w:highlight w:val="yellow"/>
              </w:rPr>
            </w:pPr>
            <w:r w:rsidRPr="00CC5F76">
              <w:rPr>
                <w:highlight w:val="yellow"/>
              </w:rPr>
              <w:t>[…]</w:t>
            </w:r>
          </w:p>
        </w:tc>
      </w:tr>
      <w:tr w:rsidR="00842E8F" w:rsidRPr="00CC5F76" w14:paraId="72060732" w14:textId="77777777" w:rsidTr="00D35D13">
        <w:tc>
          <w:tcPr>
            <w:tcW w:w="1052" w:type="dxa"/>
          </w:tcPr>
          <w:p w14:paraId="34B13405" w14:textId="77777777" w:rsidR="00842E8F" w:rsidRPr="00CC5F76" w:rsidRDefault="00842E8F" w:rsidP="00D35D13">
            <w:pPr>
              <w:pStyle w:val="Body"/>
            </w:pPr>
            <w:r w:rsidRPr="00CC5F76">
              <w:t>Tisztség:</w:t>
            </w:r>
          </w:p>
        </w:tc>
        <w:tc>
          <w:tcPr>
            <w:tcW w:w="3161" w:type="dxa"/>
          </w:tcPr>
          <w:p w14:paraId="0D25812E" w14:textId="77777777" w:rsidR="00842E8F" w:rsidRPr="00CC5F76" w:rsidRDefault="00842E8F" w:rsidP="00D35D13">
            <w:pPr>
              <w:pStyle w:val="Body"/>
            </w:pPr>
            <w:r w:rsidRPr="00CC5F76">
              <w:t>Jegyzőkönyvvezető</w:t>
            </w:r>
          </w:p>
        </w:tc>
        <w:tc>
          <w:tcPr>
            <w:tcW w:w="239" w:type="dxa"/>
          </w:tcPr>
          <w:p w14:paraId="72D9819F" w14:textId="77777777" w:rsidR="00842E8F" w:rsidRPr="00CC5F76" w:rsidRDefault="00842E8F" w:rsidP="00D35D13">
            <w:pPr>
              <w:pStyle w:val="Body"/>
            </w:pPr>
          </w:p>
        </w:tc>
        <w:tc>
          <w:tcPr>
            <w:tcW w:w="1053" w:type="dxa"/>
          </w:tcPr>
          <w:p w14:paraId="1D4EAEA5" w14:textId="77777777" w:rsidR="00842E8F" w:rsidRPr="00CC5F76" w:rsidRDefault="00842E8F" w:rsidP="00D35D13">
            <w:pPr>
              <w:pStyle w:val="Body"/>
            </w:pPr>
            <w:r w:rsidRPr="00CC5F76">
              <w:t>Tisztség:</w:t>
            </w:r>
          </w:p>
        </w:tc>
        <w:tc>
          <w:tcPr>
            <w:tcW w:w="3376" w:type="dxa"/>
          </w:tcPr>
          <w:p w14:paraId="6E8EA969" w14:textId="77777777" w:rsidR="00842E8F" w:rsidRPr="00BF5F14" w:rsidRDefault="00842E8F" w:rsidP="00D35D13">
            <w:pPr>
              <w:pStyle w:val="Body"/>
            </w:pPr>
            <w:r w:rsidRPr="00CC5F76">
              <w:t>Jegyzőkönyv-hitelesítő</w:t>
            </w:r>
          </w:p>
        </w:tc>
      </w:tr>
    </w:tbl>
    <w:p w14:paraId="68ABE93B" w14:textId="77777777" w:rsidR="003974C6" w:rsidRPr="003974C6" w:rsidRDefault="003974C6" w:rsidP="004003EB">
      <w:pPr>
        <w:pStyle w:val="Body"/>
      </w:pPr>
    </w:p>
    <w:sectPr w:rsidR="003974C6" w:rsidRPr="003974C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6D0A5E" w14:textId="77777777" w:rsidR="00425ECF" w:rsidRDefault="00425ECF" w:rsidP="005053F5">
      <w:pPr>
        <w:spacing w:after="0" w:line="240" w:lineRule="auto"/>
      </w:pPr>
      <w:r>
        <w:separator/>
      </w:r>
    </w:p>
  </w:endnote>
  <w:endnote w:type="continuationSeparator" w:id="0">
    <w:p w14:paraId="799F2F9E" w14:textId="77777777" w:rsidR="00425ECF" w:rsidRDefault="00425ECF" w:rsidP="00505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754637"/>
      <w:docPartObj>
        <w:docPartGallery w:val="Page Numbers (Bottom of Page)"/>
        <w:docPartUnique/>
      </w:docPartObj>
    </w:sdtPr>
    <w:sdtContent>
      <w:p w14:paraId="5F144132" w14:textId="155E5FBF" w:rsidR="00D37D34" w:rsidRDefault="00D37D34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A48609" w14:textId="77777777" w:rsidR="00D37D34" w:rsidRDefault="00D37D3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8997CD" w14:textId="77777777" w:rsidR="00425ECF" w:rsidRDefault="00425ECF" w:rsidP="005053F5">
      <w:pPr>
        <w:spacing w:after="0" w:line="240" w:lineRule="auto"/>
      </w:pPr>
      <w:r>
        <w:separator/>
      </w:r>
    </w:p>
  </w:footnote>
  <w:footnote w:type="continuationSeparator" w:id="0">
    <w:p w14:paraId="45E3C548" w14:textId="77777777" w:rsidR="00425ECF" w:rsidRDefault="00425ECF" w:rsidP="00505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AF5"/>
    <w:multiLevelType w:val="hybridMultilevel"/>
    <w:tmpl w:val="A6C2D6AA"/>
    <w:name w:val="UCRoman2"/>
    <w:lvl w:ilvl="0" w:tplc="470CF0AE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0457B"/>
    <w:multiLevelType w:val="multilevel"/>
    <w:tmpl w:val="2F8C91A0"/>
    <w:name w:val="UCAlpha"/>
    <w:lvl w:ilvl="0">
      <w:start w:val="1"/>
      <w:numFmt w:val="upperLetter"/>
      <w:pStyle w:val="UCAlpha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sz w:val="20"/>
      </w:rPr>
    </w:lvl>
    <w:lvl w:ilvl="1">
      <w:start w:val="1"/>
      <w:numFmt w:val="upperLetter"/>
      <w:pStyle w:val="UCAlpha2"/>
      <w:lvlText w:val="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9F0000D"/>
    <w:multiLevelType w:val="hybridMultilevel"/>
    <w:tmpl w:val="670CA456"/>
    <w:name w:val="Level 13"/>
    <w:lvl w:ilvl="0" w:tplc="65BC621A">
      <w:start w:val="1"/>
      <w:numFmt w:val="lowerRoman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43F79"/>
    <w:multiLevelType w:val="multilevel"/>
    <w:tmpl w:val="38DC9E3E"/>
    <w:name w:val="Table bullet"/>
    <w:lvl w:ilvl="0">
      <w:start w:val="1"/>
      <w:numFmt w:val="bullet"/>
      <w:pStyle w:val="Table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43989"/>
    <w:multiLevelType w:val="hybridMultilevel"/>
    <w:tmpl w:val="8C96EACE"/>
    <w:name w:val="Table2"/>
    <w:lvl w:ilvl="0" w:tplc="533A4750">
      <w:start w:val="1"/>
      <w:numFmt w:val="decimal"/>
      <w:lvlText w:val="%1"/>
      <w:lvlJc w:val="left"/>
      <w:pPr>
        <w:ind w:left="720" w:hanging="360"/>
      </w:pPr>
      <w:rPr>
        <w:rFonts w:ascii="Georgia" w:hAnsi="Georgia" w:hint="default"/>
        <w:b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42800"/>
    <w:multiLevelType w:val="hybridMultilevel"/>
    <w:tmpl w:val="98B04874"/>
    <w:lvl w:ilvl="0" w:tplc="03181190">
      <w:start w:val="1"/>
      <w:numFmt w:val="bullet"/>
      <w:lvlText w:val=""/>
      <w:lvlJc w:val="left"/>
      <w:pPr>
        <w:tabs>
          <w:tab w:val="num" w:pos="1247"/>
        </w:tabs>
        <w:ind w:left="1247" w:hanging="68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04ED4"/>
    <w:multiLevelType w:val="multilevel"/>
    <w:tmpl w:val="71D476B0"/>
    <w:name w:val="alpha"/>
    <w:lvl w:ilvl="0">
      <w:start w:val="1"/>
      <w:numFmt w:val="lowerLetter"/>
      <w:pStyle w:val="alpha1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Letter"/>
      <w:pStyle w:val="alpha2"/>
      <w:lvlText w:val="(%2)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 w:val="0"/>
        <w:i w:val="0"/>
        <w:sz w:val="20"/>
      </w:rPr>
    </w:lvl>
    <w:lvl w:ilvl="2">
      <w:start w:val="1"/>
      <w:numFmt w:val="lowerLetter"/>
      <w:pStyle w:val="alpha3"/>
      <w:lvlText w:val="(%3)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 w:val="0"/>
        <w:i w:val="0"/>
        <w:sz w:val="20"/>
      </w:rPr>
    </w:lvl>
    <w:lvl w:ilvl="3">
      <w:start w:val="1"/>
      <w:numFmt w:val="lowerLetter"/>
      <w:pStyle w:val="alpha4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76967B7"/>
    <w:multiLevelType w:val="multilevel"/>
    <w:tmpl w:val="50FE7016"/>
    <w:lvl w:ilvl="0">
      <w:start w:val="1"/>
      <w:numFmt w:val="upperLetter"/>
      <w:pStyle w:val="Recitals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A767ECA"/>
    <w:multiLevelType w:val="multilevel"/>
    <w:tmpl w:val="A88A4D38"/>
    <w:lvl w:ilvl="0">
      <w:start w:val="1"/>
      <w:numFmt w:val="bullet"/>
      <w:pStyle w:val="dashbullet1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pStyle w:val="dashbullet2"/>
      <w:lvlText w:val=""/>
      <w:lvlJc w:val="left"/>
      <w:pPr>
        <w:tabs>
          <w:tab w:val="num" w:pos="1077"/>
        </w:tabs>
        <w:ind w:left="1077" w:hanging="680"/>
      </w:pPr>
      <w:rPr>
        <w:rFonts w:ascii="Symbol" w:hAnsi="Symbol" w:hint="default"/>
      </w:rPr>
    </w:lvl>
    <w:lvl w:ilvl="2">
      <w:start w:val="1"/>
      <w:numFmt w:val="bullet"/>
      <w:pStyle w:val="dashbullet3"/>
      <w:lvlText w:val=""/>
      <w:lvlJc w:val="left"/>
      <w:pPr>
        <w:tabs>
          <w:tab w:val="num" w:pos="1871"/>
        </w:tabs>
        <w:ind w:left="1871" w:hanging="794"/>
      </w:pPr>
      <w:rPr>
        <w:rFonts w:ascii="Symbol" w:hAnsi="Symbol" w:hint="default"/>
      </w:rPr>
    </w:lvl>
    <w:lvl w:ilvl="3">
      <w:start w:val="1"/>
      <w:numFmt w:val="bullet"/>
      <w:pStyle w:val="dashbullet4"/>
      <w:lvlText w:val=""/>
      <w:lvlJc w:val="left"/>
      <w:pPr>
        <w:tabs>
          <w:tab w:val="num" w:pos="2552"/>
        </w:tabs>
        <w:ind w:left="2552" w:hanging="68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660E89"/>
    <w:multiLevelType w:val="multilevel"/>
    <w:tmpl w:val="EA26470A"/>
    <w:name w:val="Table"/>
    <w:lvl w:ilvl="0">
      <w:start w:val="1"/>
      <w:numFmt w:val="decimal"/>
      <w:pStyle w:val="Table1"/>
      <w:lvlText w:val="%1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  <w:sz w:val="22"/>
      </w:rPr>
    </w:lvl>
    <w:lvl w:ilvl="1">
      <w:start w:val="1"/>
      <w:numFmt w:val="decimal"/>
      <w:pStyle w:val="Table2"/>
      <w:lvlText w:val="%1.%2.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  <w:sz w:val="20"/>
      </w:rPr>
    </w:lvl>
    <w:lvl w:ilvl="2">
      <w:start w:val="1"/>
      <w:numFmt w:val="decimal"/>
      <w:pStyle w:val="Table3"/>
      <w:lvlText w:val="%1.%2.%3.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/>
        <w:i w:val="0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62667D0"/>
    <w:multiLevelType w:val="hybridMultilevel"/>
    <w:tmpl w:val="B1B04260"/>
    <w:name w:val="roman 12"/>
    <w:lvl w:ilvl="0" w:tplc="21E46D5A">
      <w:start w:val="1"/>
      <w:numFmt w:val="lowerRoman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132D4E"/>
    <w:multiLevelType w:val="hybridMultilevel"/>
    <w:tmpl w:val="83642C6C"/>
    <w:name w:val="roman 13"/>
    <w:lvl w:ilvl="0" w:tplc="18E462B8">
      <w:start w:val="1"/>
      <w:numFmt w:val="lowerRoman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E3FBA"/>
    <w:multiLevelType w:val="hybridMultilevel"/>
    <w:tmpl w:val="1B24B5F0"/>
    <w:lvl w:ilvl="0" w:tplc="42180C06">
      <w:start w:val="1"/>
      <w:numFmt w:val="bullet"/>
      <w:lvlText w:val=""/>
      <w:lvlJc w:val="left"/>
      <w:pPr>
        <w:tabs>
          <w:tab w:val="num" w:pos="2041"/>
        </w:tabs>
        <w:ind w:left="2041" w:hanging="79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A4414"/>
    <w:multiLevelType w:val="multilevel"/>
    <w:tmpl w:val="E292B41E"/>
    <w:lvl w:ilvl="0">
      <w:start w:val="1"/>
      <w:numFmt w:val="decimal"/>
      <w:pStyle w:val="ListNumbers"/>
      <w:lvlText w:val="%1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50B455FE"/>
    <w:multiLevelType w:val="multilevel"/>
    <w:tmpl w:val="E90622EE"/>
    <w:name w:val="roman 1"/>
    <w:lvl w:ilvl="0">
      <w:start w:val="1"/>
      <w:numFmt w:val="lowerRoman"/>
      <w:pStyle w:val="roman1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Roman"/>
      <w:pStyle w:val="roman2"/>
      <w:lvlText w:val="(%2)"/>
      <w:lvlJc w:val="left"/>
      <w:pPr>
        <w:tabs>
          <w:tab w:val="num" w:pos="1077"/>
        </w:tabs>
        <w:ind w:left="1077" w:hanging="680"/>
      </w:pPr>
      <w:rPr>
        <w:rFonts w:hint="default"/>
      </w:rPr>
    </w:lvl>
    <w:lvl w:ilvl="2">
      <w:start w:val="1"/>
      <w:numFmt w:val="lowerRoman"/>
      <w:pStyle w:val="roman3"/>
      <w:lvlText w:val="(%3)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 w:val="0"/>
        <w:i w:val="0"/>
        <w:sz w:val="20"/>
      </w:rPr>
    </w:lvl>
    <w:lvl w:ilvl="3">
      <w:start w:val="1"/>
      <w:numFmt w:val="lowerRoman"/>
      <w:pStyle w:val="roman4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512A7C3C"/>
    <w:multiLevelType w:val="singleLevel"/>
    <w:tmpl w:val="87065A6A"/>
    <w:lvl w:ilvl="0">
      <w:start w:val="1"/>
      <w:numFmt w:val="lowerLetter"/>
      <w:lvlText w:val="(%1)"/>
      <w:lvlJc w:val="left"/>
      <w:pPr>
        <w:ind w:left="360" w:hanging="360"/>
      </w:pPr>
      <w:rPr>
        <w:rFonts w:ascii="Georgia" w:hAnsi="Georgia" w:hint="default"/>
        <w:b w:val="0"/>
        <w:i w:val="0"/>
        <w:sz w:val="20"/>
      </w:rPr>
    </w:lvl>
  </w:abstractNum>
  <w:abstractNum w:abstractNumId="16" w15:restartNumberingAfterBreak="0">
    <w:nsid w:val="552A01B2"/>
    <w:multiLevelType w:val="multilevel"/>
    <w:tmpl w:val="F09EA176"/>
    <w:lvl w:ilvl="0">
      <w:start w:val="1"/>
      <w:numFmt w:val="decimal"/>
      <w:pStyle w:val="Level1"/>
      <w:lvlText w:val="%1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>
      <w:start w:val="1"/>
      <w:numFmt w:val="decimal"/>
      <w:pStyle w:val="Level2"/>
      <w:lvlText w:val="%1.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2">
      <w:start w:val="1"/>
      <w:numFmt w:val="decimal"/>
      <w:pStyle w:val="Level3"/>
      <w:lvlText w:val="%1.%2.%3.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caps w:val="0"/>
        <w:strike w:val="0"/>
        <w:dstrike w:val="0"/>
        <w:vanish w:val="0"/>
        <w:color w:val="auto"/>
        <w:sz w:val="20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F830277"/>
    <w:multiLevelType w:val="multilevel"/>
    <w:tmpl w:val="A8B2328E"/>
    <w:name w:val="UCRoman"/>
    <w:lvl w:ilvl="0">
      <w:start w:val="1"/>
      <w:numFmt w:val="upperRoman"/>
      <w:pStyle w:val="UCRoman"/>
      <w:lvlText w:val="%1.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sz w:val="20"/>
      </w:rPr>
    </w:lvl>
    <w:lvl w:ilvl="1">
      <w:start w:val="1"/>
      <w:numFmt w:val="upperRoman"/>
      <w:pStyle w:val="UCRoman2"/>
      <w:lvlText w:val="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/>
        <w:i w:val="0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6C97D41"/>
    <w:multiLevelType w:val="multilevel"/>
    <w:tmpl w:val="5EDECA98"/>
    <w:lvl w:ilvl="0">
      <w:start w:val="1"/>
      <w:numFmt w:val="decimal"/>
      <w:pStyle w:val="Parties"/>
      <w:lvlText w:val="(%1)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9234399"/>
    <w:multiLevelType w:val="multilevel"/>
    <w:tmpl w:val="D76E3834"/>
    <w:name w:val="Table roman"/>
    <w:lvl w:ilvl="0">
      <w:start w:val="1"/>
      <w:numFmt w:val="lowerRoman"/>
      <w:pStyle w:val="Tableroman"/>
      <w:lvlText w:val="(%1)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A005561"/>
    <w:multiLevelType w:val="hybridMultilevel"/>
    <w:tmpl w:val="70A25A2E"/>
    <w:name w:val="roman 14"/>
    <w:lvl w:ilvl="0" w:tplc="DE46C060">
      <w:start w:val="1"/>
      <w:numFmt w:val="lowerRoman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D11D92"/>
    <w:multiLevelType w:val="hybridMultilevel"/>
    <w:tmpl w:val="492811D2"/>
    <w:name w:val="Level 12"/>
    <w:lvl w:ilvl="0" w:tplc="F530B3A8">
      <w:start w:val="1"/>
      <w:numFmt w:val="decimal"/>
      <w:lvlText w:val="%1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1D1232"/>
    <w:multiLevelType w:val="multilevel"/>
    <w:tmpl w:val="1DC6A1BA"/>
    <w:lvl w:ilvl="0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247"/>
        </w:tabs>
        <w:ind w:left="1247" w:hanging="680"/>
      </w:pPr>
      <w:rPr>
        <w:rFonts w:hint="default"/>
        <w:b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794"/>
      </w:pPr>
      <w:rPr>
        <w:rFonts w:hint="default"/>
        <w:b/>
        <w:i w:val="0"/>
        <w:sz w:val="17"/>
      </w:rPr>
    </w:lvl>
    <w:lvl w:ilvl="3">
      <w:start w:val="1"/>
      <w:numFmt w:val="lowerRoman"/>
      <w:lvlText w:val="(%4)"/>
      <w:lvlJc w:val="left"/>
      <w:pPr>
        <w:tabs>
          <w:tab w:val="num" w:pos="2722"/>
        </w:tabs>
        <w:ind w:left="2722" w:hanging="681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3289"/>
        </w:tabs>
        <w:ind w:left="3289" w:hanging="567"/>
      </w:pPr>
      <w:rPr>
        <w:rFonts w:hint="default"/>
      </w:rPr>
    </w:lvl>
    <w:lvl w:ilvl="5">
      <w:start w:val="1"/>
      <w:numFmt w:val="upperRoman"/>
      <w:lvlText w:val="(%6)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69"/>
        </w:tabs>
        <w:ind w:left="3969" w:hanging="680"/>
      </w:pPr>
      <w:rPr>
        <w:rFonts w:hint="default"/>
      </w:rPr>
    </w:lvl>
  </w:abstractNum>
  <w:abstractNum w:abstractNumId="23" w15:restartNumberingAfterBreak="0">
    <w:nsid w:val="6FD50551"/>
    <w:multiLevelType w:val="hybridMultilevel"/>
    <w:tmpl w:val="C9E4A93A"/>
    <w:name w:val="Table3"/>
    <w:lvl w:ilvl="0" w:tplc="8DAC60C6">
      <w:start w:val="1"/>
      <w:numFmt w:val="decimal"/>
      <w:lvlText w:val="%1"/>
      <w:lvlJc w:val="left"/>
      <w:pPr>
        <w:ind w:left="720" w:hanging="360"/>
      </w:pPr>
      <w:rPr>
        <w:rFonts w:ascii="Georgia" w:hAnsi="Georgia" w:hint="default"/>
        <w:b/>
        <w:i w:val="0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E91D33"/>
    <w:multiLevelType w:val="multilevel"/>
    <w:tmpl w:val="60AAD1CC"/>
    <w:name w:val="Level 1"/>
    <w:lvl w:ilvl="0">
      <w:start w:val="1"/>
      <w:numFmt w:val="decimal"/>
      <w:lvlText w:val="%1."/>
      <w:lvlJc w:val="left"/>
      <w:pPr>
        <w:ind w:left="397" w:hanging="397"/>
      </w:pPr>
      <w:rPr>
        <w:rFonts w:ascii="Georgia" w:hAnsi="Georgia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680"/>
      </w:pPr>
      <w:rPr>
        <w:rFonts w:ascii="Georgia" w:hAnsi="Georgia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871"/>
        </w:tabs>
        <w:ind w:left="1871" w:hanging="794"/>
      </w:pPr>
      <w:rPr>
        <w:rFonts w:ascii="Georgia" w:hAnsi="Georgia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Roman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011792E"/>
    <w:multiLevelType w:val="multilevel"/>
    <w:tmpl w:val="ABD0F964"/>
    <w:lvl w:ilvl="0">
      <w:start w:val="1"/>
      <w:numFmt w:val="bullet"/>
      <w:pStyle w:val="bullet1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0"/>
      </w:rPr>
    </w:lvl>
    <w:lvl w:ilvl="1">
      <w:start w:val="1"/>
      <w:numFmt w:val="bullet"/>
      <w:pStyle w:val="bullet2"/>
      <w:lvlText w:val=""/>
      <w:lvlJc w:val="left"/>
      <w:pPr>
        <w:tabs>
          <w:tab w:val="num" w:pos="1077"/>
        </w:tabs>
        <w:ind w:left="1077" w:hanging="680"/>
      </w:pPr>
      <w:rPr>
        <w:rFonts w:ascii="Symbol" w:hAnsi="Symbol" w:hint="default"/>
      </w:rPr>
    </w:lvl>
    <w:lvl w:ilvl="2">
      <w:start w:val="1"/>
      <w:numFmt w:val="bullet"/>
      <w:pStyle w:val="bullet3"/>
      <w:lvlText w:val=""/>
      <w:lvlJc w:val="left"/>
      <w:pPr>
        <w:tabs>
          <w:tab w:val="num" w:pos="1871"/>
        </w:tabs>
        <w:ind w:left="1871" w:hanging="794"/>
      </w:pPr>
      <w:rPr>
        <w:rFonts w:ascii="Symbol" w:hAnsi="Symbol" w:hint="default"/>
      </w:rPr>
    </w:lvl>
    <w:lvl w:ilvl="3">
      <w:start w:val="1"/>
      <w:numFmt w:val="bullet"/>
      <w:pStyle w:val="bullet4"/>
      <w:lvlText w:val=""/>
      <w:lvlJc w:val="left"/>
      <w:pPr>
        <w:tabs>
          <w:tab w:val="num" w:pos="2552"/>
        </w:tabs>
        <w:ind w:left="2552" w:hanging="681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897B00"/>
    <w:multiLevelType w:val="hybridMultilevel"/>
    <w:tmpl w:val="03A29ED0"/>
    <w:name w:val="alpha2"/>
    <w:lvl w:ilvl="0" w:tplc="5B4A7D72">
      <w:start w:val="1"/>
      <w:numFmt w:val="lowerLetter"/>
      <w:lvlText w:val="(%1)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552F0"/>
    <w:multiLevelType w:val="multilevel"/>
    <w:tmpl w:val="9CE46B7C"/>
    <w:name w:val="Schedule 1"/>
    <w:lvl w:ilvl="0">
      <w:start w:val="1"/>
      <w:numFmt w:val="decimal"/>
      <w:pStyle w:val="Schedule1"/>
      <w:isLgl/>
      <w:lvlText w:val="%1"/>
      <w:lvlJc w:val="left"/>
      <w:pPr>
        <w:tabs>
          <w:tab w:val="num" w:pos="397"/>
        </w:tabs>
        <w:ind w:left="397" w:hanging="397"/>
      </w:pPr>
      <w:rPr>
        <w:rFonts w:ascii="Georgia" w:hAnsi="Georgia" w:hint="default"/>
        <w:b/>
        <w:i w:val="0"/>
        <w:sz w:val="20"/>
      </w:rPr>
    </w:lvl>
    <w:lvl w:ilvl="1">
      <w:start w:val="1"/>
      <w:numFmt w:val="decimal"/>
      <w:pStyle w:val="Schedule2"/>
      <w:lvlText w:val="%1.%2."/>
      <w:lvlJc w:val="left"/>
      <w:pPr>
        <w:tabs>
          <w:tab w:val="num" w:pos="1077"/>
        </w:tabs>
        <w:ind w:left="1077" w:hanging="680"/>
      </w:pPr>
      <w:rPr>
        <w:rFonts w:ascii="Georgia" w:hAnsi="Georgia" w:hint="default"/>
        <w:b/>
        <w:i w:val="0"/>
        <w:sz w:val="20"/>
      </w:rPr>
    </w:lvl>
    <w:lvl w:ilvl="2">
      <w:start w:val="1"/>
      <w:numFmt w:val="decimal"/>
      <w:pStyle w:val="Schedule3"/>
      <w:lvlText w:val="%1.%2.%3."/>
      <w:lvlJc w:val="left"/>
      <w:pPr>
        <w:tabs>
          <w:tab w:val="num" w:pos="1871"/>
        </w:tabs>
        <w:ind w:left="1871" w:hanging="794"/>
      </w:pPr>
      <w:rPr>
        <w:rFonts w:ascii="Georgia" w:hAnsi="Georgia" w:hint="default"/>
        <w:b/>
        <w:i w:val="0"/>
        <w:sz w:val="20"/>
      </w:rPr>
    </w:lvl>
    <w:lvl w:ilvl="3">
      <w:start w:val="1"/>
      <w:numFmt w:val="lowerRoman"/>
      <w:pStyle w:val="Schedule4"/>
      <w:lvlText w:val="(%4)"/>
      <w:lvlJc w:val="left"/>
      <w:pPr>
        <w:tabs>
          <w:tab w:val="num" w:pos="2552"/>
        </w:tabs>
        <w:ind w:left="2552" w:hanging="681"/>
      </w:pPr>
      <w:rPr>
        <w:rFonts w:ascii="Georgia" w:hAnsi="Georgia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783392B"/>
    <w:multiLevelType w:val="multilevel"/>
    <w:tmpl w:val="8C08B4B6"/>
    <w:name w:val="Table4"/>
    <w:lvl w:ilvl="0">
      <w:start w:val="1"/>
      <w:numFmt w:val="lowerLetter"/>
      <w:pStyle w:val="Tablealpha"/>
      <w:lvlText w:val="(%1)"/>
      <w:lvlJc w:val="left"/>
      <w:pPr>
        <w:tabs>
          <w:tab w:val="num" w:pos="567"/>
        </w:tabs>
        <w:ind w:left="567" w:hanging="567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7A4E67C0"/>
    <w:multiLevelType w:val="hybridMultilevel"/>
    <w:tmpl w:val="05D0618A"/>
    <w:name w:val="Schedule 12"/>
    <w:lvl w:ilvl="0" w:tplc="74F44316">
      <w:start w:val="1"/>
      <w:numFmt w:val="decimal"/>
      <w:lvlText w:val="%1"/>
      <w:lvlJc w:val="left"/>
      <w:pPr>
        <w:ind w:left="720" w:hanging="360"/>
      </w:pPr>
      <w:rPr>
        <w:rFonts w:ascii="Georgia" w:hAnsi="Georgia" w:hint="default"/>
        <w:b w:val="0"/>
        <w:i w:val="0"/>
        <w:sz w:val="2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A36B0"/>
    <w:multiLevelType w:val="hybridMultilevel"/>
    <w:tmpl w:val="612440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854204">
    <w:abstractNumId w:val="6"/>
  </w:num>
  <w:num w:numId="2" w16cid:durableId="1440367256">
    <w:abstractNumId w:val="8"/>
  </w:num>
  <w:num w:numId="3" w16cid:durableId="697968776">
    <w:abstractNumId w:val="18"/>
  </w:num>
  <w:num w:numId="4" w16cid:durableId="868683259">
    <w:abstractNumId w:val="25"/>
  </w:num>
  <w:num w:numId="5" w16cid:durableId="632448489">
    <w:abstractNumId w:val="7"/>
  </w:num>
  <w:num w:numId="6" w16cid:durableId="181407425">
    <w:abstractNumId w:val="14"/>
  </w:num>
  <w:num w:numId="7" w16cid:durableId="62874777">
    <w:abstractNumId w:val="27"/>
  </w:num>
  <w:num w:numId="8" w16cid:durableId="561911519">
    <w:abstractNumId w:val="9"/>
  </w:num>
  <w:num w:numId="9" w16cid:durableId="1440486666">
    <w:abstractNumId w:val="28"/>
  </w:num>
  <w:num w:numId="10" w16cid:durableId="337731851">
    <w:abstractNumId w:val="3"/>
  </w:num>
  <w:num w:numId="11" w16cid:durableId="992028573">
    <w:abstractNumId w:val="19"/>
  </w:num>
  <w:num w:numId="12" w16cid:durableId="2021275387">
    <w:abstractNumId w:val="1"/>
  </w:num>
  <w:num w:numId="13" w16cid:durableId="810561674">
    <w:abstractNumId w:val="17"/>
  </w:num>
  <w:num w:numId="14" w16cid:durableId="1800219264">
    <w:abstractNumId w:val="16"/>
  </w:num>
  <w:num w:numId="15" w16cid:durableId="1328095523">
    <w:abstractNumId w:val="13"/>
  </w:num>
  <w:num w:numId="16" w16cid:durableId="294602490">
    <w:abstractNumId w:val="25"/>
  </w:num>
  <w:num w:numId="17" w16cid:durableId="1596815692">
    <w:abstractNumId w:val="16"/>
  </w:num>
  <w:num w:numId="18" w16cid:durableId="1892644402">
    <w:abstractNumId w:val="25"/>
  </w:num>
  <w:num w:numId="19" w16cid:durableId="2086291783">
    <w:abstractNumId w:val="25"/>
  </w:num>
  <w:num w:numId="20" w16cid:durableId="210773668">
    <w:abstractNumId w:val="25"/>
  </w:num>
  <w:num w:numId="21" w16cid:durableId="1905752880">
    <w:abstractNumId w:val="16"/>
  </w:num>
  <w:num w:numId="22" w16cid:durableId="1566142415">
    <w:abstractNumId w:val="15"/>
  </w:num>
  <w:num w:numId="23" w16cid:durableId="1860779599">
    <w:abstractNumId w:val="12"/>
  </w:num>
  <w:num w:numId="24" w16cid:durableId="308831726">
    <w:abstractNumId w:val="22"/>
  </w:num>
  <w:num w:numId="25" w16cid:durableId="560598722">
    <w:abstractNumId w:val="5"/>
  </w:num>
  <w:num w:numId="26" w16cid:durableId="1969968565">
    <w:abstractNumId w:val="25"/>
  </w:num>
  <w:num w:numId="27" w16cid:durableId="136411129">
    <w:abstractNumId w:val="0"/>
  </w:num>
  <w:num w:numId="28" w16cid:durableId="1227648543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C5C"/>
    <w:rsid w:val="00003C05"/>
    <w:rsid w:val="00004890"/>
    <w:rsid w:val="00004C95"/>
    <w:rsid w:val="00005C10"/>
    <w:rsid w:val="000125B4"/>
    <w:rsid w:val="00016A27"/>
    <w:rsid w:val="00023A6D"/>
    <w:rsid w:val="00024CF1"/>
    <w:rsid w:val="00025D0A"/>
    <w:rsid w:val="00026411"/>
    <w:rsid w:val="000269F4"/>
    <w:rsid w:val="0003414C"/>
    <w:rsid w:val="00043AC4"/>
    <w:rsid w:val="00045532"/>
    <w:rsid w:val="00047B89"/>
    <w:rsid w:val="0005073B"/>
    <w:rsid w:val="00052BF4"/>
    <w:rsid w:val="00052D5F"/>
    <w:rsid w:val="000534C5"/>
    <w:rsid w:val="00053CF3"/>
    <w:rsid w:val="00054B8A"/>
    <w:rsid w:val="00057314"/>
    <w:rsid w:val="00065D6D"/>
    <w:rsid w:val="00075168"/>
    <w:rsid w:val="000811BD"/>
    <w:rsid w:val="00082915"/>
    <w:rsid w:val="00083A82"/>
    <w:rsid w:val="00090E52"/>
    <w:rsid w:val="00094379"/>
    <w:rsid w:val="00094DE0"/>
    <w:rsid w:val="00094FA3"/>
    <w:rsid w:val="0009589E"/>
    <w:rsid w:val="000A63EB"/>
    <w:rsid w:val="000B1660"/>
    <w:rsid w:val="000B4F34"/>
    <w:rsid w:val="000B5993"/>
    <w:rsid w:val="000C04A9"/>
    <w:rsid w:val="000C16A9"/>
    <w:rsid w:val="000C6E4A"/>
    <w:rsid w:val="000D0FA0"/>
    <w:rsid w:val="000D2FBE"/>
    <w:rsid w:val="000D6D21"/>
    <w:rsid w:val="000D6ED4"/>
    <w:rsid w:val="000E1693"/>
    <w:rsid w:val="000F0D67"/>
    <w:rsid w:val="000F2706"/>
    <w:rsid w:val="000F2E9A"/>
    <w:rsid w:val="000F5BCA"/>
    <w:rsid w:val="001009D6"/>
    <w:rsid w:val="00100A39"/>
    <w:rsid w:val="00101A2D"/>
    <w:rsid w:val="00103F78"/>
    <w:rsid w:val="001055D3"/>
    <w:rsid w:val="0011067D"/>
    <w:rsid w:val="0011087F"/>
    <w:rsid w:val="00112EC7"/>
    <w:rsid w:val="00120B5C"/>
    <w:rsid w:val="00122845"/>
    <w:rsid w:val="0012491B"/>
    <w:rsid w:val="00125AEE"/>
    <w:rsid w:val="00132317"/>
    <w:rsid w:val="0013269A"/>
    <w:rsid w:val="00136256"/>
    <w:rsid w:val="00142504"/>
    <w:rsid w:val="00143CEF"/>
    <w:rsid w:val="00144175"/>
    <w:rsid w:val="00144906"/>
    <w:rsid w:val="001451B3"/>
    <w:rsid w:val="001452E4"/>
    <w:rsid w:val="00145CA0"/>
    <w:rsid w:val="00153BBD"/>
    <w:rsid w:val="001556BB"/>
    <w:rsid w:val="00161CF7"/>
    <w:rsid w:val="00162EC5"/>
    <w:rsid w:val="001656B1"/>
    <w:rsid w:val="00165B46"/>
    <w:rsid w:val="00171B85"/>
    <w:rsid w:val="00174186"/>
    <w:rsid w:val="001819DF"/>
    <w:rsid w:val="0018319B"/>
    <w:rsid w:val="00184B8F"/>
    <w:rsid w:val="00192099"/>
    <w:rsid w:val="00192DE7"/>
    <w:rsid w:val="00192F89"/>
    <w:rsid w:val="001968DE"/>
    <w:rsid w:val="00196A0C"/>
    <w:rsid w:val="001977EF"/>
    <w:rsid w:val="001A275B"/>
    <w:rsid w:val="001A3727"/>
    <w:rsid w:val="001B3775"/>
    <w:rsid w:val="001C27DA"/>
    <w:rsid w:val="001C2E32"/>
    <w:rsid w:val="001C56E4"/>
    <w:rsid w:val="001D7B5E"/>
    <w:rsid w:val="001E0C53"/>
    <w:rsid w:val="001E7153"/>
    <w:rsid w:val="001F5DE3"/>
    <w:rsid w:val="00200511"/>
    <w:rsid w:val="002035C2"/>
    <w:rsid w:val="00203A6E"/>
    <w:rsid w:val="002045CD"/>
    <w:rsid w:val="00205A30"/>
    <w:rsid w:val="002070FE"/>
    <w:rsid w:val="00212ABC"/>
    <w:rsid w:val="002153E3"/>
    <w:rsid w:val="00215C2C"/>
    <w:rsid w:val="00220C46"/>
    <w:rsid w:val="00224FA3"/>
    <w:rsid w:val="00237226"/>
    <w:rsid w:val="00237727"/>
    <w:rsid w:val="002458DB"/>
    <w:rsid w:val="00245DFA"/>
    <w:rsid w:val="00246A81"/>
    <w:rsid w:val="00246E4E"/>
    <w:rsid w:val="00247D50"/>
    <w:rsid w:val="00251E29"/>
    <w:rsid w:val="00254DE0"/>
    <w:rsid w:val="002557BE"/>
    <w:rsid w:val="002708CE"/>
    <w:rsid w:val="00271693"/>
    <w:rsid w:val="002730F8"/>
    <w:rsid w:val="00273B2D"/>
    <w:rsid w:val="00276C10"/>
    <w:rsid w:val="00285662"/>
    <w:rsid w:val="00291D72"/>
    <w:rsid w:val="00294D8A"/>
    <w:rsid w:val="002952B2"/>
    <w:rsid w:val="00295F7F"/>
    <w:rsid w:val="002A18FD"/>
    <w:rsid w:val="002A220F"/>
    <w:rsid w:val="002A4706"/>
    <w:rsid w:val="002A63A8"/>
    <w:rsid w:val="002B07CB"/>
    <w:rsid w:val="002B0AF6"/>
    <w:rsid w:val="002B0F90"/>
    <w:rsid w:val="002B39DF"/>
    <w:rsid w:val="002B650A"/>
    <w:rsid w:val="002C3844"/>
    <w:rsid w:val="002C61CA"/>
    <w:rsid w:val="002C7DC2"/>
    <w:rsid w:val="002D118E"/>
    <w:rsid w:val="002D1F36"/>
    <w:rsid w:val="002D5B82"/>
    <w:rsid w:val="002E4CA4"/>
    <w:rsid w:val="002E5D53"/>
    <w:rsid w:val="002E66A0"/>
    <w:rsid w:val="002E76FB"/>
    <w:rsid w:val="002E7A38"/>
    <w:rsid w:val="002F2499"/>
    <w:rsid w:val="002F4323"/>
    <w:rsid w:val="002F79F5"/>
    <w:rsid w:val="00303C54"/>
    <w:rsid w:val="00304275"/>
    <w:rsid w:val="003046C0"/>
    <w:rsid w:val="00313A4D"/>
    <w:rsid w:val="00314857"/>
    <w:rsid w:val="00316454"/>
    <w:rsid w:val="00330214"/>
    <w:rsid w:val="00331B92"/>
    <w:rsid w:val="00336A20"/>
    <w:rsid w:val="00336B41"/>
    <w:rsid w:val="00336EC1"/>
    <w:rsid w:val="00342A64"/>
    <w:rsid w:val="003451A6"/>
    <w:rsid w:val="00346FD2"/>
    <w:rsid w:val="0035253B"/>
    <w:rsid w:val="00353913"/>
    <w:rsid w:val="00363FE7"/>
    <w:rsid w:val="00363FEB"/>
    <w:rsid w:val="00366F43"/>
    <w:rsid w:val="00371432"/>
    <w:rsid w:val="0037513A"/>
    <w:rsid w:val="003756D7"/>
    <w:rsid w:val="00375D56"/>
    <w:rsid w:val="00384B92"/>
    <w:rsid w:val="00391EBD"/>
    <w:rsid w:val="00394622"/>
    <w:rsid w:val="00396FA1"/>
    <w:rsid w:val="003974C6"/>
    <w:rsid w:val="003A08CB"/>
    <w:rsid w:val="003A174F"/>
    <w:rsid w:val="003A5D87"/>
    <w:rsid w:val="003A75BB"/>
    <w:rsid w:val="003B78B9"/>
    <w:rsid w:val="003C31D6"/>
    <w:rsid w:val="003C7D19"/>
    <w:rsid w:val="003D0D49"/>
    <w:rsid w:val="003D0DF4"/>
    <w:rsid w:val="003D42DA"/>
    <w:rsid w:val="003D5A31"/>
    <w:rsid w:val="003E1287"/>
    <w:rsid w:val="003E7EC6"/>
    <w:rsid w:val="003F279B"/>
    <w:rsid w:val="003F69E1"/>
    <w:rsid w:val="004003EB"/>
    <w:rsid w:val="004014C6"/>
    <w:rsid w:val="004049EB"/>
    <w:rsid w:val="00410A46"/>
    <w:rsid w:val="00411FE4"/>
    <w:rsid w:val="00412CB9"/>
    <w:rsid w:val="004142B9"/>
    <w:rsid w:val="0041515D"/>
    <w:rsid w:val="0042325A"/>
    <w:rsid w:val="00425ECF"/>
    <w:rsid w:val="00430214"/>
    <w:rsid w:val="00431986"/>
    <w:rsid w:val="004364EC"/>
    <w:rsid w:val="0044067D"/>
    <w:rsid w:val="0045122F"/>
    <w:rsid w:val="004529D6"/>
    <w:rsid w:val="00452B19"/>
    <w:rsid w:val="00452B25"/>
    <w:rsid w:val="00455887"/>
    <w:rsid w:val="004605B1"/>
    <w:rsid w:val="004613FA"/>
    <w:rsid w:val="00467A88"/>
    <w:rsid w:val="00472DFB"/>
    <w:rsid w:val="00473D69"/>
    <w:rsid w:val="00475C50"/>
    <w:rsid w:val="00492B4E"/>
    <w:rsid w:val="00496ACB"/>
    <w:rsid w:val="00496B65"/>
    <w:rsid w:val="00496C80"/>
    <w:rsid w:val="00496D92"/>
    <w:rsid w:val="004A0D84"/>
    <w:rsid w:val="004A419D"/>
    <w:rsid w:val="004A573E"/>
    <w:rsid w:val="004A680A"/>
    <w:rsid w:val="004B3CDE"/>
    <w:rsid w:val="004B6138"/>
    <w:rsid w:val="004B7628"/>
    <w:rsid w:val="004C0873"/>
    <w:rsid w:val="004C3EC0"/>
    <w:rsid w:val="004C4277"/>
    <w:rsid w:val="004C7B2B"/>
    <w:rsid w:val="004D3683"/>
    <w:rsid w:val="004D5A17"/>
    <w:rsid w:val="004E145C"/>
    <w:rsid w:val="004E66AF"/>
    <w:rsid w:val="004F2C6F"/>
    <w:rsid w:val="004F55B6"/>
    <w:rsid w:val="004F6CED"/>
    <w:rsid w:val="00504C6F"/>
    <w:rsid w:val="005053F5"/>
    <w:rsid w:val="0050562E"/>
    <w:rsid w:val="0050795F"/>
    <w:rsid w:val="005150A1"/>
    <w:rsid w:val="005208C4"/>
    <w:rsid w:val="00523F3E"/>
    <w:rsid w:val="0053153C"/>
    <w:rsid w:val="005324A5"/>
    <w:rsid w:val="005357C1"/>
    <w:rsid w:val="00535F98"/>
    <w:rsid w:val="00537411"/>
    <w:rsid w:val="00537C04"/>
    <w:rsid w:val="00541835"/>
    <w:rsid w:val="0054779C"/>
    <w:rsid w:val="00550E43"/>
    <w:rsid w:val="00551187"/>
    <w:rsid w:val="00552CF2"/>
    <w:rsid w:val="0055455A"/>
    <w:rsid w:val="00554691"/>
    <w:rsid w:val="00556516"/>
    <w:rsid w:val="00556770"/>
    <w:rsid w:val="00562AC0"/>
    <w:rsid w:val="00563D70"/>
    <w:rsid w:val="00566251"/>
    <w:rsid w:val="005705BC"/>
    <w:rsid w:val="00572BDA"/>
    <w:rsid w:val="00573C1B"/>
    <w:rsid w:val="005862F1"/>
    <w:rsid w:val="00590CC0"/>
    <w:rsid w:val="00591C80"/>
    <w:rsid w:val="0059229A"/>
    <w:rsid w:val="00592757"/>
    <w:rsid w:val="005A2E48"/>
    <w:rsid w:val="005B4577"/>
    <w:rsid w:val="005C0E69"/>
    <w:rsid w:val="005C11AD"/>
    <w:rsid w:val="005C15B1"/>
    <w:rsid w:val="005C1D29"/>
    <w:rsid w:val="005C4453"/>
    <w:rsid w:val="005C5ED4"/>
    <w:rsid w:val="005C6CF5"/>
    <w:rsid w:val="005D0D01"/>
    <w:rsid w:val="005D3A48"/>
    <w:rsid w:val="005D42B5"/>
    <w:rsid w:val="005E58CF"/>
    <w:rsid w:val="0060237E"/>
    <w:rsid w:val="00602851"/>
    <w:rsid w:val="00602C1B"/>
    <w:rsid w:val="00603C51"/>
    <w:rsid w:val="00604F70"/>
    <w:rsid w:val="0060588F"/>
    <w:rsid w:val="006102DF"/>
    <w:rsid w:val="006144D3"/>
    <w:rsid w:val="006211CB"/>
    <w:rsid w:val="00627B7B"/>
    <w:rsid w:val="00631311"/>
    <w:rsid w:val="006355BD"/>
    <w:rsid w:val="006361AA"/>
    <w:rsid w:val="00643A50"/>
    <w:rsid w:val="00644142"/>
    <w:rsid w:val="0065059C"/>
    <w:rsid w:val="00651C5C"/>
    <w:rsid w:val="00653D4C"/>
    <w:rsid w:val="006578CF"/>
    <w:rsid w:val="00662BD4"/>
    <w:rsid w:val="006635FA"/>
    <w:rsid w:val="006667A3"/>
    <w:rsid w:val="006713B1"/>
    <w:rsid w:val="0067298B"/>
    <w:rsid w:val="00672A6B"/>
    <w:rsid w:val="006744E3"/>
    <w:rsid w:val="0067475F"/>
    <w:rsid w:val="006749D0"/>
    <w:rsid w:val="00680EDE"/>
    <w:rsid w:val="006837EA"/>
    <w:rsid w:val="00683A7B"/>
    <w:rsid w:val="00684269"/>
    <w:rsid w:val="00686093"/>
    <w:rsid w:val="0068659B"/>
    <w:rsid w:val="00690F9B"/>
    <w:rsid w:val="00692157"/>
    <w:rsid w:val="00692FC5"/>
    <w:rsid w:val="00693789"/>
    <w:rsid w:val="00695159"/>
    <w:rsid w:val="006951E5"/>
    <w:rsid w:val="006A0240"/>
    <w:rsid w:val="006A6433"/>
    <w:rsid w:val="006B11C4"/>
    <w:rsid w:val="006B5255"/>
    <w:rsid w:val="006B62E3"/>
    <w:rsid w:val="006C14CF"/>
    <w:rsid w:val="006D0E73"/>
    <w:rsid w:val="006D183A"/>
    <w:rsid w:val="006D5C07"/>
    <w:rsid w:val="006D682F"/>
    <w:rsid w:val="006D7455"/>
    <w:rsid w:val="006E1E9B"/>
    <w:rsid w:val="006E51C8"/>
    <w:rsid w:val="006E70D0"/>
    <w:rsid w:val="006F1CC5"/>
    <w:rsid w:val="006F3385"/>
    <w:rsid w:val="006F5287"/>
    <w:rsid w:val="00712777"/>
    <w:rsid w:val="00715C90"/>
    <w:rsid w:val="00720677"/>
    <w:rsid w:val="007231D7"/>
    <w:rsid w:val="007244B1"/>
    <w:rsid w:val="00731528"/>
    <w:rsid w:val="0073399C"/>
    <w:rsid w:val="007345FF"/>
    <w:rsid w:val="007416F6"/>
    <w:rsid w:val="00744C06"/>
    <w:rsid w:val="00746BAB"/>
    <w:rsid w:val="00754CBC"/>
    <w:rsid w:val="007656B5"/>
    <w:rsid w:val="00767F90"/>
    <w:rsid w:val="007809A3"/>
    <w:rsid w:val="007811F6"/>
    <w:rsid w:val="007834A7"/>
    <w:rsid w:val="00785633"/>
    <w:rsid w:val="00790928"/>
    <w:rsid w:val="00792F8A"/>
    <w:rsid w:val="007A1845"/>
    <w:rsid w:val="007A4C6A"/>
    <w:rsid w:val="007B0124"/>
    <w:rsid w:val="007B05C3"/>
    <w:rsid w:val="007B0F58"/>
    <w:rsid w:val="007B110F"/>
    <w:rsid w:val="007B2019"/>
    <w:rsid w:val="007B45DB"/>
    <w:rsid w:val="007B4FF2"/>
    <w:rsid w:val="007B7026"/>
    <w:rsid w:val="007B733A"/>
    <w:rsid w:val="007C302F"/>
    <w:rsid w:val="007D30C9"/>
    <w:rsid w:val="007D4616"/>
    <w:rsid w:val="007D5333"/>
    <w:rsid w:val="007E0F97"/>
    <w:rsid w:val="007E1522"/>
    <w:rsid w:val="007E1BC1"/>
    <w:rsid w:val="007E2F09"/>
    <w:rsid w:val="007F002E"/>
    <w:rsid w:val="007F4DA6"/>
    <w:rsid w:val="007F502D"/>
    <w:rsid w:val="00800DDF"/>
    <w:rsid w:val="008117F9"/>
    <w:rsid w:val="008125DF"/>
    <w:rsid w:val="00816A5E"/>
    <w:rsid w:val="008211B3"/>
    <w:rsid w:val="00823669"/>
    <w:rsid w:val="00834B6D"/>
    <w:rsid w:val="008421A5"/>
    <w:rsid w:val="00842E8F"/>
    <w:rsid w:val="008430C9"/>
    <w:rsid w:val="00847BE2"/>
    <w:rsid w:val="00847E85"/>
    <w:rsid w:val="008510BE"/>
    <w:rsid w:val="00851D18"/>
    <w:rsid w:val="00855960"/>
    <w:rsid w:val="00855EC8"/>
    <w:rsid w:val="00861ED4"/>
    <w:rsid w:val="008647FA"/>
    <w:rsid w:val="00865D69"/>
    <w:rsid w:val="008675A8"/>
    <w:rsid w:val="00870FAE"/>
    <w:rsid w:val="008769FF"/>
    <w:rsid w:val="00891995"/>
    <w:rsid w:val="00893F7C"/>
    <w:rsid w:val="00894AEE"/>
    <w:rsid w:val="00894B54"/>
    <w:rsid w:val="008951AE"/>
    <w:rsid w:val="008A11F1"/>
    <w:rsid w:val="008B2FFD"/>
    <w:rsid w:val="008B77FC"/>
    <w:rsid w:val="008C16D6"/>
    <w:rsid w:val="008C46BD"/>
    <w:rsid w:val="008D2FC5"/>
    <w:rsid w:val="008D5322"/>
    <w:rsid w:val="008E281B"/>
    <w:rsid w:val="008E2C2E"/>
    <w:rsid w:val="008F29A8"/>
    <w:rsid w:val="009005EB"/>
    <w:rsid w:val="009024DA"/>
    <w:rsid w:val="00904C01"/>
    <w:rsid w:val="00911CF1"/>
    <w:rsid w:val="00913890"/>
    <w:rsid w:val="00915651"/>
    <w:rsid w:val="00920C4E"/>
    <w:rsid w:val="0092157D"/>
    <w:rsid w:val="00922064"/>
    <w:rsid w:val="009265D4"/>
    <w:rsid w:val="00926AB8"/>
    <w:rsid w:val="009309A0"/>
    <w:rsid w:val="0093108B"/>
    <w:rsid w:val="009356BE"/>
    <w:rsid w:val="0093722B"/>
    <w:rsid w:val="00937985"/>
    <w:rsid w:val="009435A4"/>
    <w:rsid w:val="00944F11"/>
    <w:rsid w:val="00945302"/>
    <w:rsid w:val="00945649"/>
    <w:rsid w:val="00956285"/>
    <w:rsid w:val="0095709A"/>
    <w:rsid w:val="00960698"/>
    <w:rsid w:val="0096485A"/>
    <w:rsid w:val="00971C60"/>
    <w:rsid w:val="0097430C"/>
    <w:rsid w:val="009768E9"/>
    <w:rsid w:val="00983DAC"/>
    <w:rsid w:val="00997417"/>
    <w:rsid w:val="009A5E37"/>
    <w:rsid w:val="009B3AA2"/>
    <w:rsid w:val="009D0C47"/>
    <w:rsid w:val="009D1759"/>
    <w:rsid w:val="009D297F"/>
    <w:rsid w:val="009D4EAF"/>
    <w:rsid w:val="009E0AC3"/>
    <w:rsid w:val="009E2ADB"/>
    <w:rsid w:val="009E5C1E"/>
    <w:rsid w:val="009F0BBB"/>
    <w:rsid w:val="009F6CDC"/>
    <w:rsid w:val="009F6D41"/>
    <w:rsid w:val="009F7826"/>
    <w:rsid w:val="00A04172"/>
    <w:rsid w:val="00A04E37"/>
    <w:rsid w:val="00A07F7E"/>
    <w:rsid w:val="00A1024C"/>
    <w:rsid w:val="00A10AF3"/>
    <w:rsid w:val="00A12BCC"/>
    <w:rsid w:val="00A15738"/>
    <w:rsid w:val="00A15D1D"/>
    <w:rsid w:val="00A160BE"/>
    <w:rsid w:val="00A21AF1"/>
    <w:rsid w:val="00A23096"/>
    <w:rsid w:val="00A24F91"/>
    <w:rsid w:val="00A25700"/>
    <w:rsid w:val="00A30204"/>
    <w:rsid w:val="00A33131"/>
    <w:rsid w:val="00A345D6"/>
    <w:rsid w:val="00A34EE3"/>
    <w:rsid w:val="00A405D5"/>
    <w:rsid w:val="00A41058"/>
    <w:rsid w:val="00A41219"/>
    <w:rsid w:val="00A43905"/>
    <w:rsid w:val="00A533C9"/>
    <w:rsid w:val="00A53D86"/>
    <w:rsid w:val="00A56C44"/>
    <w:rsid w:val="00A573DA"/>
    <w:rsid w:val="00A60FB3"/>
    <w:rsid w:val="00A63461"/>
    <w:rsid w:val="00A63C83"/>
    <w:rsid w:val="00A65759"/>
    <w:rsid w:val="00A711B0"/>
    <w:rsid w:val="00A738F0"/>
    <w:rsid w:val="00A8054E"/>
    <w:rsid w:val="00A8086B"/>
    <w:rsid w:val="00A81849"/>
    <w:rsid w:val="00A81A94"/>
    <w:rsid w:val="00A82EE1"/>
    <w:rsid w:val="00A8405D"/>
    <w:rsid w:val="00A859CB"/>
    <w:rsid w:val="00A87745"/>
    <w:rsid w:val="00A8784F"/>
    <w:rsid w:val="00AB059E"/>
    <w:rsid w:val="00AB61DE"/>
    <w:rsid w:val="00AC4764"/>
    <w:rsid w:val="00AC75FA"/>
    <w:rsid w:val="00AD30BC"/>
    <w:rsid w:val="00AD6A29"/>
    <w:rsid w:val="00AE0C71"/>
    <w:rsid w:val="00AE64B3"/>
    <w:rsid w:val="00AF3EE6"/>
    <w:rsid w:val="00AF65BE"/>
    <w:rsid w:val="00AF6C14"/>
    <w:rsid w:val="00AF76D0"/>
    <w:rsid w:val="00B00389"/>
    <w:rsid w:val="00B0264F"/>
    <w:rsid w:val="00B03518"/>
    <w:rsid w:val="00B10903"/>
    <w:rsid w:val="00B23930"/>
    <w:rsid w:val="00B23C71"/>
    <w:rsid w:val="00B264BC"/>
    <w:rsid w:val="00B40FBA"/>
    <w:rsid w:val="00B44045"/>
    <w:rsid w:val="00B50516"/>
    <w:rsid w:val="00B56F71"/>
    <w:rsid w:val="00B63052"/>
    <w:rsid w:val="00B6519A"/>
    <w:rsid w:val="00B701B3"/>
    <w:rsid w:val="00B715A6"/>
    <w:rsid w:val="00B75E73"/>
    <w:rsid w:val="00B75F70"/>
    <w:rsid w:val="00B77243"/>
    <w:rsid w:val="00B869E2"/>
    <w:rsid w:val="00B86EFA"/>
    <w:rsid w:val="00B90C1F"/>
    <w:rsid w:val="00B92BA4"/>
    <w:rsid w:val="00BA13AF"/>
    <w:rsid w:val="00BB18E3"/>
    <w:rsid w:val="00BB28DA"/>
    <w:rsid w:val="00BB353F"/>
    <w:rsid w:val="00BB42CF"/>
    <w:rsid w:val="00BB6684"/>
    <w:rsid w:val="00BB79D0"/>
    <w:rsid w:val="00BC10BA"/>
    <w:rsid w:val="00BC37CB"/>
    <w:rsid w:val="00BC3A8D"/>
    <w:rsid w:val="00BC7712"/>
    <w:rsid w:val="00BD5322"/>
    <w:rsid w:val="00BD7A35"/>
    <w:rsid w:val="00BE0B5C"/>
    <w:rsid w:val="00BE1CA4"/>
    <w:rsid w:val="00BE1E27"/>
    <w:rsid w:val="00BE2595"/>
    <w:rsid w:val="00BE457E"/>
    <w:rsid w:val="00BE4ED0"/>
    <w:rsid w:val="00BF2B03"/>
    <w:rsid w:val="00BF6AC8"/>
    <w:rsid w:val="00C0062F"/>
    <w:rsid w:val="00C04F1E"/>
    <w:rsid w:val="00C0657E"/>
    <w:rsid w:val="00C129C9"/>
    <w:rsid w:val="00C20219"/>
    <w:rsid w:val="00C2341F"/>
    <w:rsid w:val="00C23BC5"/>
    <w:rsid w:val="00C25715"/>
    <w:rsid w:val="00C30553"/>
    <w:rsid w:val="00C334B2"/>
    <w:rsid w:val="00C42462"/>
    <w:rsid w:val="00C453CB"/>
    <w:rsid w:val="00C46834"/>
    <w:rsid w:val="00C51DE0"/>
    <w:rsid w:val="00C5303F"/>
    <w:rsid w:val="00C6031C"/>
    <w:rsid w:val="00C6108E"/>
    <w:rsid w:val="00C6220A"/>
    <w:rsid w:val="00C664D9"/>
    <w:rsid w:val="00C76D57"/>
    <w:rsid w:val="00C76F1B"/>
    <w:rsid w:val="00C8041D"/>
    <w:rsid w:val="00C813D1"/>
    <w:rsid w:val="00C822C7"/>
    <w:rsid w:val="00C84601"/>
    <w:rsid w:val="00C86F18"/>
    <w:rsid w:val="00C87124"/>
    <w:rsid w:val="00C901DB"/>
    <w:rsid w:val="00C96DDA"/>
    <w:rsid w:val="00CA0764"/>
    <w:rsid w:val="00CA6188"/>
    <w:rsid w:val="00CB336D"/>
    <w:rsid w:val="00CC1AB0"/>
    <w:rsid w:val="00CC447B"/>
    <w:rsid w:val="00CC45FB"/>
    <w:rsid w:val="00CC678C"/>
    <w:rsid w:val="00CC6ED2"/>
    <w:rsid w:val="00CC7E21"/>
    <w:rsid w:val="00CD0BD6"/>
    <w:rsid w:val="00CD3A2A"/>
    <w:rsid w:val="00CD494C"/>
    <w:rsid w:val="00CD7119"/>
    <w:rsid w:val="00CF63E5"/>
    <w:rsid w:val="00D00F6E"/>
    <w:rsid w:val="00D04B49"/>
    <w:rsid w:val="00D04D0F"/>
    <w:rsid w:val="00D05A7E"/>
    <w:rsid w:val="00D108DE"/>
    <w:rsid w:val="00D12BB4"/>
    <w:rsid w:val="00D15381"/>
    <w:rsid w:val="00D16500"/>
    <w:rsid w:val="00D17F3F"/>
    <w:rsid w:val="00D203F5"/>
    <w:rsid w:val="00D20C5D"/>
    <w:rsid w:val="00D23D98"/>
    <w:rsid w:val="00D335D5"/>
    <w:rsid w:val="00D35122"/>
    <w:rsid w:val="00D35D13"/>
    <w:rsid w:val="00D37D34"/>
    <w:rsid w:val="00D41ECA"/>
    <w:rsid w:val="00D43D38"/>
    <w:rsid w:val="00D446BA"/>
    <w:rsid w:val="00D478C1"/>
    <w:rsid w:val="00D5133D"/>
    <w:rsid w:val="00D52238"/>
    <w:rsid w:val="00D5291F"/>
    <w:rsid w:val="00D53C20"/>
    <w:rsid w:val="00D66009"/>
    <w:rsid w:val="00D66040"/>
    <w:rsid w:val="00D81788"/>
    <w:rsid w:val="00D8303E"/>
    <w:rsid w:val="00DA0D3D"/>
    <w:rsid w:val="00DA1519"/>
    <w:rsid w:val="00DA1C8B"/>
    <w:rsid w:val="00DA2881"/>
    <w:rsid w:val="00DA4A99"/>
    <w:rsid w:val="00DA5B12"/>
    <w:rsid w:val="00DA7833"/>
    <w:rsid w:val="00DB023B"/>
    <w:rsid w:val="00DB0858"/>
    <w:rsid w:val="00DB3F7F"/>
    <w:rsid w:val="00DB41AE"/>
    <w:rsid w:val="00DB6516"/>
    <w:rsid w:val="00DC1669"/>
    <w:rsid w:val="00DC6726"/>
    <w:rsid w:val="00DD09BB"/>
    <w:rsid w:val="00DD1628"/>
    <w:rsid w:val="00DE7FA2"/>
    <w:rsid w:val="00DF2B44"/>
    <w:rsid w:val="00DF4AD6"/>
    <w:rsid w:val="00DF6537"/>
    <w:rsid w:val="00E01C78"/>
    <w:rsid w:val="00E02CC6"/>
    <w:rsid w:val="00E05C31"/>
    <w:rsid w:val="00E11D76"/>
    <w:rsid w:val="00E11F7D"/>
    <w:rsid w:val="00E12DFE"/>
    <w:rsid w:val="00E1650E"/>
    <w:rsid w:val="00E16EC2"/>
    <w:rsid w:val="00E3051F"/>
    <w:rsid w:val="00E31E7E"/>
    <w:rsid w:val="00E36B55"/>
    <w:rsid w:val="00E404AF"/>
    <w:rsid w:val="00E4249B"/>
    <w:rsid w:val="00E43B44"/>
    <w:rsid w:val="00E525C5"/>
    <w:rsid w:val="00E525CF"/>
    <w:rsid w:val="00E52859"/>
    <w:rsid w:val="00E52A3D"/>
    <w:rsid w:val="00E56B7D"/>
    <w:rsid w:val="00E60FA7"/>
    <w:rsid w:val="00E61BC6"/>
    <w:rsid w:val="00E64409"/>
    <w:rsid w:val="00E66420"/>
    <w:rsid w:val="00E66D1C"/>
    <w:rsid w:val="00E67412"/>
    <w:rsid w:val="00E749B1"/>
    <w:rsid w:val="00E75D1E"/>
    <w:rsid w:val="00E80E7D"/>
    <w:rsid w:val="00E82642"/>
    <w:rsid w:val="00E85652"/>
    <w:rsid w:val="00E901BB"/>
    <w:rsid w:val="00E93C6A"/>
    <w:rsid w:val="00E93F91"/>
    <w:rsid w:val="00E943AA"/>
    <w:rsid w:val="00E94E69"/>
    <w:rsid w:val="00E97653"/>
    <w:rsid w:val="00E979FE"/>
    <w:rsid w:val="00EA3EDA"/>
    <w:rsid w:val="00EA55BE"/>
    <w:rsid w:val="00EA63DD"/>
    <w:rsid w:val="00EA7662"/>
    <w:rsid w:val="00EB5C91"/>
    <w:rsid w:val="00EC14D1"/>
    <w:rsid w:val="00EC2DE0"/>
    <w:rsid w:val="00EC31BC"/>
    <w:rsid w:val="00ED7B28"/>
    <w:rsid w:val="00EE1D36"/>
    <w:rsid w:val="00EE3CB5"/>
    <w:rsid w:val="00EE3FA6"/>
    <w:rsid w:val="00EE509B"/>
    <w:rsid w:val="00EE6679"/>
    <w:rsid w:val="00EE73A3"/>
    <w:rsid w:val="00EF0722"/>
    <w:rsid w:val="00EF18EE"/>
    <w:rsid w:val="00EF3575"/>
    <w:rsid w:val="00EF519E"/>
    <w:rsid w:val="00F00080"/>
    <w:rsid w:val="00F01200"/>
    <w:rsid w:val="00F039F7"/>
    <w:rsid w:val="00F04A74"/>
    <w:rsid w:val="00F07BEA"/>
    <w:rsid w:val="00F12311"/>
    <w:rsid w:val="00F14650"/>
    <w:rsid w:val="00F24F9C"/>
    <w:rsid w:val="00F25171"/>
    <w:rsid w:val="00F3116E"/>
    <w:rsid w:val="00F46FB6"/>
    <w:rsid w:val="00F478AD"/>
    <w:rsid w:val="00F51985"/>
    <w:rsid w:val="00F524F6"/>
    <w:rsid w:val="00F529F6"/>
    <w:rsid w:val="00F52E16"/>
    <w:rsid w:val="00F6040B"/>
    <w:rsid w:val="00F70D0D"/>
    <w:rsid w:val="00F81277"/>
    <w:rsid w:val="00F820A6"/>
    <w:rsid w:val="00F837B4"/>
    <w:rsid w:val="00F85E8F"/>
    <w:rsid w:val="00F87F07"/>
    <w:rsid w:val="00F90731"/>
    <w:rsid w:val="00F9206F"/>
    <w:rsid w:val="00F94324"/>
    <w:rsid w:val="00FA16EF"/>
    <w:rsid w:val="00FA4613"/>
    <w:rsid w:val="00FB00AA"/>
    <w:rsid w:val="00FB0ADD"/>
    <w:rsid w:val="00FB438E"/>
    <w:rsid w:val="00FB560D"/>
    <w:rsid w:val="00FC07B7"/>
    <w:rsid w:val="00FC26E9"/>
    <w:rsid w:val="00FD2010"/>
    <w:rsid w:val="00FD309E"/>
    <w:rsid w:val="00FD5BC5"/>
    <w:rsid w:val="00FE08AA"/>
    <w:rsid w:val="00FE1741"/>
    <w:rsid w:val="00FE195D"/>
    <w:rsid w:val="00FE7B97"/>
    <w:rsid w:val="00FF3E13"/>
    <w:rsid w:val="00FF6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58197"/>
  <w15:chartTrackingRefBased/>
  <w15:docId w15:val="{0623FF19-1096-44A4-A543-C6727B1E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="Georgia" w:cstheme="minorHAnsi"/>
        <w:lang w:val="hu-HU" w:eastAsia="en-US" w:bidi="ar-SA"/>
      </w:rPr>
    </w:rPrDefault>
    <w:pPrDefault>
      <w:pPr>
        <w:spacing w:after="140" w:line="264" w:lineRule="auto"/>
        <w:jc w:val="both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header" w:locked="0"/>
    <w:lsdException w:name="footer" w:locked="0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lin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locked="0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locked="0" w:semiHidden="1" w:unhideWhenUsed="1"/>
  </w:latentStyles>
  <w:style w:type="paragraph" w:default="1" w:styleId="Norml">
    <w:name w:val="Normal"/>
    <w:semiHidden/>
    <w:qFormat/>
    <w:rsid w:val="004C4277"/>
  </w:style>
  <w:style w:type="paragraph" w:styleId="Cmsor1">
    <w:name w:val="heading 1"/>
    <w:basedOn w:val="Norml"/>
    <w:next w:val="Norml"/>
    <w:link w:val="Cmsor1Char"/>
    <w:uiPriority w:val="9"/>
    <w:semiHidden/>
    <w:qFormat/>
    <w:locked/>
    <w:rsid w:val="00891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qFormat/>
    <w:locked/>
    <w:rsid w:val="00891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qFormat/>
    <w:locked/>
    <w:rsid w:val="004529D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ody">
    <w:name w:val="Body"/>
    <w:basedOn w:val="Norml"/>
    <w:qFormat/>
    <w:rsid w:val="00891995"/>
  </w:style>
  <w:style w:type="paragraph" w:customStyle="1" w:styleId="alpha1">
    <w:name w:val="alpha 1"/>
    <w:basedOn w:val="Body"/>
    <w:qFormat/>
    <w:rsid w:val="00DA4A99"/>
    <w:pPr>
      <w:numPr>
        <w:numId w:val="1"/>
      </w:numPr>
    </w:pPr>
  </w:style>
  <w:style w:type="paragraph" w:customStyle="1" w:styleId="alpha2">
    <w:name w:val="alpha 2"/>
    <w:basedOn w:val="alpha1"/>
    <w:qFormat/>
    <w:rsid w:val="00DA4A99"/>
    <w:pPr>
      <w:numPr>
        <w:ilvl w:val="1"/>
      </w:numPr>
    </w:pPr>
  </w:style>
  <w:style w:type="paragraph" w:styleId="Nincstrkz">
    <w:name w:val="No Spacing"/>
    <w:uiPriority w:val="1"/>
    <w:semiHidden/>
    <w:locked/>
    <w:rsid w:val="00891995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semiHidden/>
    <w:rsid w:val="00EC2D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C2DE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lpha3">
    <w:name w:val="alpha 3"/>
    <w:basedOn w:val="alpha2"/>
    <w:qFormat/>
    <w:rsid w:val="00DA4A99"/>
    <w:pPr>
      <w:numPr>
        <w:ilvl w:val="2"/>
      </w:numPr>
    </w:pPr>
  </w:style>
  <w:style w:type="paragraph" w:customStyle="1" w:styleId="Body1">
    <w:name w:val="Body 1"/>
    <w:basedOn w:val="Body"/>
    <w:qFormat/>
    <w:rsid w:val="00891995"/>
    <w:pPr>
      <w:ind w:left="397"/>
    </w:pPr>
  </w:style>
  <w:style w:type="paragraph" w:styleId="llb">
    <w:name w:val="footer"/>
    <w:basedOn w:val="Norml"/>
    <w:link w:val="llbChar"/>
    <w:uiPriority w:val="99"/>
    <w:rsid w:val="005053F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ody2">
    <w:name w:val="Body 2"/>
    <w:basedOn w:val="Body1"/>
    <w:qFormat/>
    <w:rsid w:val="00EC2DE0"/>
    <w:pPr>
      <w:ind w:left="1077"/>
    </w:pPr>
  </w:style>
  <w:style w:type="paragraph" w:customStyle="1" w:styleId="Body3">
    <w:name w:val="Body 3"/>
    <w:basedOn w:val="Body2"/>
    <w:qFormat/>
    <w:rsid w:val="00EC2DE0"/>
    <w:pPr>
      <w:ind w:left="1871"/>
    </w:pPr>
  </w:style>
  <w:style w:type="paragraph" w:customStyle="1" w:styleId="Body4">
    <w:name w:val="Body 4"/>
    <w:basedOn w:val="Body3"/>
    <w:qFormat/>
    <w:rsid w:val="00EC2DE0"/>
    <w:pPr>
      <w:ind w:left="2552"/>
    </w:pPr>
  </w:style>
  <w:style w:type="paragraph" w:styleId="Buborkszveg">
    <w:name w:val="Balloon Text"/>
    <w:aliases w:val="Comments"/>
    <w:basedOn w:val="Body"/>
    <w:link w:val="BuborkszvegChar"/>
    <w:uiPriority w:val="99"/>
    <w:semiHidden/>
    <w:rsid w:val="001452E4"/>
    <w:pPr>
      <w:spacing w:after="0"/>
    </w:pPr>
    <w:rPr>
      <w:rFonts w:cs="Segoe UI"/>
      <w:sz w:val="18"/>
      <w:szCs w:val="18"/>
    </w:rPr>
  </w:style>
  <w:style w:type="character" w:customStyle="1" w:styleId="BuborkszvegChar">
    <w:name w:val="Buborékszöveg Char"/>
    <w:aliases w:val="Comments Char"/>
    <w:basedOn w:val="Bekezdsalapbettpusa"/>
    <w:link w:val="Buborkszveg"/>
    <w:uiPriority w:val="99"/>
    <w:semiHidden/>
    <w:rsid w:val="00CA0764"/>
    <w:rPr>
      <w:rFonts w:cs="Segoe UI"/>
      <w:sz w:val="18"/>
      <w:szCs w:val="18"/>
    </w:rPr>
  </w:style>
  <w:style w:type="paragraph" w:styleId="lfej">
    <w:name w:val="header"/>
    <w:basedOn w:val="Body"/>
    <w:link w:val="lfejChar"/>
    <w:uiPriority w:val="99"/>
    <w:semiHidden/>
    <w:rsid w:val="00CA0764"/>
    <w:pPr>
      <w:spacing w:after="0" w:line="240" w:lineRule="auto"/>
    </w:pPr>
    <w:rPr>
      <w:sz w:val="16"/>
    </w:rPr>
  </w:style>
  <w:style w:type="character" w:customStyle="1" w:styleId="lfejChar">
    <w:name w:val="Élőfej Char"/>
    <w:basedOn w:val="Bekezdsalapbettpusa"/>
    <w:link w:val="lfej"/>
    <w:uiPriority w:val="99"/>
    <w:semiHidden/>
    <w:rsid w:val="00CA0764"/>
    <w:rPr>
      <w:sz w:val="16"/>
    </w:rPr>
  </w:style>
  <w:style w:type="character" w:styleId="Hiperhivatkozs">
    <w:name w:val="Hyperlink"/>
    <w:basedOn w:val="Bekezdsalapbettpusa"/>
    <w:uiPriority w:val="99"/>
    <w:semiHidden/>
    <w:rsid w:val="00CA0764"/>
    <w:rPr>
      <w:color w:val="DC0451"/>
      <w:u w:val="single"/>
    </w:rPr>
  </w:style>
  <w:style w:type="character" w:styleId="Jegyzethivatkozs">
    <w:name w:val="annotation reference"/>
    <w:basedOn w:val="Bekezdsalapbettpusa"/>
    <w:uiPriority w:val="99"/>
    <w:semiHidden/>
    <w:locked/>
    <w:rsid w:val="00C76D5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locked/>
    <w:rsid w:val="00C76D57"/>
    <w:pPr>
      <w:spacing w:line="240" w:lineRule="auto"/>
    </w:pPr>
    <w:rPr>
      <w:sz w:val="16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C76D57"/>
    <w:rPr>
      <w:sz w:val="16"/>
    </w:rPr>
  </w:style>
  <w:style w:type="character" w:styleId="Lbjegyzet-hivatkozs">
    <w:name w:val="footnote reference"/>
    <w:basedOn w:val="Bekezdsalapbettpusa"/>
    <w:uiPriority w:val="99"/>
    <w:semiHidden/>
    <w:locked/>
    <w:rsid w:val="00C76D57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locked/>
    <w:rsid w:val="00C76D57"/>
    <w:pPr>
      <w:spacing w:after="0" w:line="240" w:lineRule="auto"/>
    </w:pPr>
    <w:rPr>
      <w:sz w:val="16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76D57"/>
    <w:rPr>
      <w:sz w:val="16"/>
    </w:rPr>
  </w:style>
  <w:style w:type="character" w:styleId="Oldalszm">
    <w:name w:val="page number"/>
    <w:basedOn w:val="Bekezdsalapbettpusa"/>
    <w:uiPriority w:val="99"/>
    <w:semiHidden/>
    <w:locked/>
    <w:rsid w:val="00C76D57"/>
    <w:rPr>
      <w:rFonts w:ascii="Georgia" w:hAnsi="Georgia"/>
      <w:sz w:val="16"/>
    </w:rPr>
  </w:style>
  <w:style w:type="paragraph" w:customStyle="1" w:styleId="bullet1">
    <w:name w:val="bullet 1"/>
    <w:basedOn w:val="Body"/>
    <w:qFormat/>
    <w:rsid w:val="00E404AF"/>
    <w:pPr>
      <w:numPr>
        <w:numId w:val="4"/>
      </w:numPr>
    </w:pPr>
  </w:style>
  <w:style w:type="paragraph" w:customStyle="1" w:styleId="bullet2">
    <w:name w:val="bullet 2"/>
    <w:basedOn w:val="bullet1"/>
    <w:qFormat/>
    <w:rsid w:val="00E404AF"/>
    <w:pPr>
      <w:numPr>
        <w:ilvl w:val="1"/>
      </w:numPr>
    </w:pPr>
  </w:style>
  <w:style w:type="paragraph" w:customStyle="1" w:styleId="bullet3">
    <w:name w:val="bullet 3"/>
    <w:basedOn w:val="bullet2"/>
    <w:qFormat/>
    <w:rsid w:val="00E404AF"/>
    <w:pPr>
      <w:numPr>
        <w:ilvl w:val="2"/>
      </w:numPr>
    </w:pPr>
  </w:style>
  <w:style w:type="paragraph" w:customStyle="1" w:styleId="bullet4">
    <w:name w:val="bullet 4"/>
    <w:basedOn w:val="bullet3"/>
    <w:qFormat/>
    <w:rsid w:val="00E404AF"/>
    <w:pPr>
      <w:numPr>
        <w:ilvl w:val="3"/>
      </w:numPr>
    </w:pPr>
  </w:style>
  <w:style w:type="paragraph" w:customStyle="1" w:styleId="CellBody">
    <w:name w:val="Cell Body"/>
    <w:basedOn w:val="Body"/>
    <w:qFormat/>
    <w:rsid w:val="00043AC4"/>
    <w:pPr>
      <w:spacing w:before="60" w:after="60"/>
    </w:pPr>
  </w:style>
  <w:style w:type="paragraph" w:customStyle="1" w:styleId="CellHead">
    <w:name w:val="Cell Head"/>
    <w:basedOn w:val="CellBody"/>
    <w:qFormat/>
    <w:rsid w:val="00043AC4"/>
    <w:rPr>
      <w:b/>
    </w:rPr>
  </w:style>
  <w:style w:type="paragraph" w:customStyle="1" w:styleId="dashbullet1">
    <w:name w:val="dash bullet 1"/>
    <w:basedOn w:val="Body"/>
    <w:qFormat/>
    <w:rsid w:val="005053F5"/>
    <w:pPr>
      <w:numPr>
        <w:numId w:val="2"/>
      </w:numPr>
    </w:pPr>
  </w:style>
  <w:style w:type="paragraph" w:customStyle="1" w:styleId="dashbullet2">
    <w:name w:val="dash bullet 2"/>
    <w:basedOn w:val="dashbullet1"/>
    <w:qFormat/>
    <w:rsid w:val="005053F5"/>
    <w:pPr>
      <w:numPr>
        <w:ilvl w:val="1"/>
      </w:numPr>
    </w:pPr>
  </w:style>
  <w:style w:type="paragraph" w:customStyle="1" w:styleId="dashbullet3">
    <w:name w:val="dash bullet 3"/>
    <w:basedOn w:val="dashbullet2"/>
    <w:qFormat/>
    <w:rsid w:val="005053F5"/>
    <w:pPr>
      <w:numPr>
        <w:ilvl w:val="2"/>
      </w:numPr>
    </w:pPr>
  </w:style>
  <w:style w:type="paragraph" w:customStyle="1" w:styleId="dashbullet4">
    <w:name w:val="dash bullet 4"/>
    <w:basedOn w:val="dashbullet3"/>
    <w:qFormat/>
    <w:rsid w:val="005053F5"/>
    <w:pPr>
      <w:numPr>
        <w:ilvl w:val="3"/>
      </w:numPr>
    </w:pPr>
  </w:style>
  <w:style w:type="paragraph" w:customStyle="1" w:styleId="Head">
    <w:name w:val="Head"/>
    <w:basedOn w:val="Body"/>
    <w:qFormat/>
    <w:rsid w:val="00132317"/>
    <w:pPr>
      <w:keepNext/>
      <w:spacing w:before="280"/>
    </w:pPr>
    <w:rPr>
      <w:b/>
      <w:sz w:val="23"/>
    </w:rPr>
  </w:style>
  <w:style w:type="paragraph" w:customStyle="1" w:styleId="Level1">
    <w:name w:val="Level 1"/>
    <w:basedOn w:val="Body"/>
    <w:next w:val="Body1"/>
    <w:qFormat/>
    <w:rsid w:val="008951AE"/>
    <w:pPr>
      <w:numPr>
        <w:numId w:val="14"/>
      </w:numPr>
      <w:spacing w:before="280"/>
    </w:pPr>
    <w:rPr>
      <w:b/>
      <w:sz w:val="22"/>
    </w:rPr>
  </w:style>
  <w:style w:type="paragraph" w:customStyle="1" w:styleId="Level2">
    <w:name w:val="Level 2"/>
    <w:basedOn w:val="Body"/>
    <w:qFormat/>
    <w:rsid w:val="008951AE"/>
    <w:pPr>
      <w:numPr>
        <w:ilvl w:val="1"/>
        <w:numId w:val="14"/>
      </w:numPr>
      <w:tabs>
        <w:tab w:val="left" w:pos="1077"/>
      </w:tabs>
    </w:pPr>
  </w:style>
  <w:style w:type="paragraph" w:customStyle="1" w:styleId="Level3">
    <w:name w:val="Level 3"/>
    <w:basedOn w:val="Body"/>
    <w:link w:val="Level3Char"/>
    <w:qFormat/>
    <w:rsid w:val="00E94E69"/>
    <w:pPr>
      <w:numPr>
        <w:ilvl w:val="2"/>
        <w:numId w:val="14"/>
      </w:numPr>
    </w:pPr>
  </w:style>
  <w:style w:type="paragraph" w:customStyle="1" w:styleId="Level4">
    <w:name w:val="Level 4"/>
    <w:basedOn w:val="Body"/>
    <w:qFormat/>
    <w:rsid w:val="00E94E69"/>
    <w:pPr>
      <w:numPr>
        <w:ilvl w:val="3"/>
        <w:numId w:val="14"/>
      </w:numPr>
      <w:tabs>
        <w:tab w:val="left" w:pos="2552"/>
      </w:tabs>
    </w:pPr>
  </w:style>
  <w:style w:type="character" w:customStyle="1" w:styleId="llbChar">
    <w:name w:val="Élőláb Char"/>
    <w:basedOn w:val="Bekezdsalapbettpusa"/>
    <w:link w:val="llb"/>
    <w:uiPriority w:val="99"/>
    <w:rsid w:val="005053F5"/>
  </w:style>
  <w:style w:type="character" w:customStyle="1" w:styleId="Cmsor3Char">
    <w:name w:val="Címsor 3 Char"/>
    <w:basedOn w:val="Bekezdsalapbettpusa"/>
    <w:link w:val="Cmsor3"/>
    <w:uiPriority w:val="9"/>
    <w:semiHidden/>
    <w:rsid w:val="004529D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rties">
    <w:name w:val="Parties"/>
    <w:basedOn w:val="Body"/>
    <w:qFormat/>
    <w:rsid w:val="005053F5"/>
    <w:pPr>
      <w:numPr>
        <w:numId w:val="3"/>
      </w:numPr>
    </w:pPr>
  </w:style>
  <w:style w:type="paragraph" w:customStyle="1" w:styleId="Recitals">
    <w:name w:val="Recitals"/>
    <w:basedOn w:val="Body"/>
    <w:qFormat/>
    <w:rsid w:val="00E404AF"/>
    <w:pPr>
      <w:numPr>
        <w:numId w:val="5"/>
      </w:numPr>
      <w:tabs>
        <w:tab w:val="left" w:pos="397"/>
      </w:tabs>
    </w:pPr>
  </w:style>
  <w:style w:type="paragraph" w:customStyle="1" w:styleId="alpha4">
    <w:name w:val="alpha 4"/>
    <w:basedOn w:val="alpha3"/>
    <w:qFormat/>
    <w:rsid w:val="00363FE7"/>
    <w:pPr>
      <w:numPr>
        <w:ilvl w:val="3"/>
      </w:numPr>
    </w:pPr>
  </w:style>
  <w:style w:type="paragraph" w:customStyle="1" w:styleId="roman1">
    <w:name w:val="roman 1"/>
    <w:basedOn w:val="Body"/>
    <w:qFormat/>
    <w:rsid w:val="00363FE7"/>
    <w:pPr>
      <w:numPr>
        <w:numId w:val="6"/>
      </w:numPr>
    </w:pPr>
  </w:style>
  <w:style w:type="paragraph" w:customStyle="1" w:styleId="roman2">
    <w:name w:val="roman 2"/>
    <w:basedOn w:val="roman1"/>
    <w:qFormat/>
    <w:rsid w:val="00363FE7"/>
    <w:pPr>
      <w:numPr>
        <w:ilvl w:val="1"/>
      </w:numPr>
    </w:pPr>
  </w:style>
  <w:style w:type="paragraph" w:customStyle="1" w:styleId="roman3">
    <w:name w:val="roman 3"/>
    <w:basedOn w:val="roman2"/>
    <w:qFormat/>
    <w:rsid w:val="008125DF"/>
    <w:pPr>
      <w:numPr>
        <w:ilvl w:val="2"/>
      </w:numPr>
    </w:pPr>
  </w:style>
  <w:style w:type="paragraph" w:customStyle="1" w:styleId="roman4">
    <w:name w:val="roman 4"/>
    <w:basedOn w:val="roman3"/>
    <w:qFormat/>
    <w:rsid w:val="008125DF"/>
    <w:pPr>
      <w:numPr>
        <w:ilvl w:val="3"/>
      </w:numPr>
    </w:pPr>
  </w:style>
  <w:style w:type="paragraph" w:customStyle="1" w:styleId="SchedApps">
    <w:name w:val="Sched/Apps"/>
    <w:basedOn w:val="Body"/>
    <w:next w:val="Body"/>
    <w:qFormat/>
    <w:rsid w:val="00B92BA4"/>
    <w:pPr>
      <w:keepNext/>
      <w:pageBreakBefore/>
      <w:jc w:val="center"/>
      <w:outlineLvl w:val="0"/>
    </w:pPr>
    <w:rPr>
      <w:b/>
      <w:sz w:val="23"/>
    </w:rPr>
  </w:style>
  <w:style w:type="paragraph" w:customStyle="1" w:styleId="Schedule1">
    <w:name w:val="Schedule 1"/>
    <w:basedOn w:val="Body"/>
    <w:qFormat/>
    <w:rsid w:val="00A8784F"/>
    <w:pPr>
      <w:numPr>
        <w:numId w:val="7"/>
      </w:numPr>
    </w:pPr>
  </w:style>
  <w:style w:type="paragraph" w:customStyle="1" w:styleId="Schedule2">
    <w:name w:val="Schedule 2"/>
    <w:basedOn w:val="Schedule1"/>
    <w:qFormat/>
    <w:rsid w:val="00A8784F"/>
    <w:pPr>
      <w:numPr>
        <w:ilvl w:val="1"/>
      </w:numPr>
    </w:pPr>
  </w:style>
  <w:style w:type="paragraph" w:customStyle="1" w:styleId="Schedule3">
    <w:name w:val="Schedule 3"/>
    <w:basedOn w:val="Schedule2"/>
    <w:qFormat/>
    <w:rsid w:val="00A8784F"/>
    <w:pPr>
      <w:numPr>
        <w:ilvl w:val="2"/>
      </w:numPr>
    </w:pPr>
  </w:style>
  <w:style w:type="paragraph" w:customStyle="1" w:styleId="Schedule4">
    <w:name w:val="Schedule 4"/>
    <w:basedOn w:val="Schedule3"/>
    <w:qFormat/>
    <w:rsid w:val="00B92BA4"/>
    <w:pPr>
      <w:numPr>
        <w:ilvl w:val="3"/>
      </w:numPr>
    </w:pPr>
  </w:style>
  <w:style w:type="paragraph" w:customStyle="1" w:styleId="SubHead">
    <w:name w:val="SubHead"/>
    <w:basedOn w:val="Body"/>
    <w:next w:val="Body"/>
    <w:qFormat/>
    <w:rsid w:val="004529D6"/>
    <w:pPr>
      <w:keepNext/>
      <w:spacing w:before="120" w:after="60"/>
    </w:pPr>
    <w:rPr>
      <w:b/>
      <w:sz w:val="21"/>
    </w:rPr>
  </w:style>
  <w:style w:type="paragraph" w:styleId="TJ1">
    <w:name w:val="toc 1"/>
    <w:basedOn w:val="Body"/>
    <w:next w:val="Norml"/>
    <w:autoRedefine/>
    <w:uiPriority w:val="39"/>
    <w:semiHidden/>
    <w:locked/>
    <w:rsid w:val="00237226"/>
    <w:pPr>
      <w:spacing w:before="280"/>
      <w:ind w:left="397" w:hanging="397"/>
    </w:pPr>
  </w:style>
  <w:style w:type="paragraph" w:styleId="TJ2">
    <w:name w:val="toc 2"/>
    <w:basedOn w:val="Norml"/>
    <w:next w:val="Norml"/>
    <w:autoRedefine/>
    <w:uiPriority w:val="39"/>
    <w:semiHidden/>
    <w:locked/>
    <w:rsid w:val="004529D6"/>
    <w:pPr>
      <w:tabs>
        <w:tab w:val="left" w:pos="1077"/>
      </w:tabs>
      <w:spacing w:after="100"/>
      <w:ind w:left="1077" w:hanging="680"/>
    </w:pPr>
  </w:style>
  <w:style w:type="paragraph" w:styleId="TJ3">
    <w:name w:val="toc 3"/>
    <w:basedOn w:val="Norml"/>
    <w:next w:val="Norml"/>
    <w:autoRedefine/>
    <w:uiPriority w:val="39"/>
    <w:semiHidden/>
    <w:locked/>
    <w:rsid w:val="004529D6"/>
    <w:pPr>
      <w:tabs>
        <w:tab w:val="left" w:pos="1871"/>
      </w:tabs>
      <w:spacing w:after="100"/>
      <w:ind w:left="1871" w:hanging="794"/>
    </w:pPr>
  </w:style>
  <w:style w:type="paragraph" w:styleId="TJ4">
    <w:name w:val="toc 4"/>
    <w:basedOn w:val="Norml"/>
    <w:next w:val="Norml"/>
    <w:autoRedefine/>
    <w:uiPriority w:val="39"/>
    <w:semiHidden/>
    <w:locked/>
    <w:rsid w:val="004529D6"/>
    <w:pPr>
      <w:tabs>
        <w:tab w:val="left" w:pos="2552"/>
      </w:tabs>
      <w:spacing w:after="100"/>
      <w:ind w:left="4423" w:hanging="2552"/>
    </w:pPr>
  </w:style>
  <w:style w:type="paragraph" w:customStyle="1" w:styleId="Table1">
    <w:name w:val="Table 1"/>
    <w:basedOn w:val="Body"/>
    <w:qFormat/>
    <w:rsid w:val="00053CF3"/>
    <w:pPr>
      <w:numPr>
        <w:numId w:val="8"/>
      </w:numPr>
      <w:spacing w:before="60" w:after="60"/>
    </w:pPr>
  </w:style>
  <w:style w:type="paragraph" w:customStyle="1" w:styleId="Table2">
    <w:name w:val="Table 2"/>
    <w:basedOn w:val="Body"/>
    <w:qFormat/>
    <w:rsid w:val="00053CF3"/>
    <w:pPr>
      <w:numPr>
        <w:ilvl w:val="1"/>
        <w:numId w:val="8"/>
      </w:numPr>
      <w:spacing w:before="60" w:after="60"/>
    </w:pPr>
  </w:style>
  <w:style w:type="paragraph" w:customStyle="1" w:styleId="Table3">
    <w:name w:val="Table 3"/>
    <w:basedOn w:val="Body"/>
    <w:qFormat/>
    <w:rsid w:val="00053CF3"/>
    <w:pPr>
      <w:numPr>
        <w:ilvl w:val="2"/>
        <w:numId w:val="8"/>
      </w:numPr>
      <w:tabs>
        <w:tab w:val="left" w:pos="567"/>
      </w:tabs>
      <w:spacing w:before="60" w:after="60"/>
    </w:pPr>
  </w:style>
  <w:style w:type="paragraph" w:customStyle="1" w:styleId="Tablealpha">
    <w:name w:val="Table alpha"/>
    <w:basedOn w:val="CellBody"/>
    <w:qFormat/>
    <w:rsid w:val="000C04A9"/>
    <w:pPr>
      <w:numPr>
        <w:numId w:val="9"/>
      </w:numPr>
      <w:tabs>
        <w:tab w:val="left" w:pos="567"/>
      </w:tabs>
    </w:pPr>
  </w:style>
  <w:style w:type="paragraph" w:customStyle="1" w:styleId="Tablebullet">
    <w:name w:val="Table bullet"/>
    <w:basedOn w:val="CellBody"/>
    <w:qFormat/>
    <w:rsid w:val="000C04A9"/>
    <w:pPr>
      <w:numPr>
        <w:numId w:val="10"/>
      </w:numPr>
      <w:tabs>
        <w:tab w:val="left" w:pos="567"/>
      </w:tabs>
    </w:pPr>
  </w:style>
  <w:style w:type="paragraph" w:customStyle="1" w:styleId="Tableroman">
    <w:name w:val="Table roman"/>
    <w:basedOn w:val="CellBody"/>
    <w:qFormat/>
    <w:rsid w:val="000C04A9"/>
    <w:pPr>
      <w:numPr>
        <w:numId w:val="11"/>
      </w:numPr>
      <w:tabs>
        <w:tab w:val="left" w:pos="567"/>
      </w:tabs>
    </w:pPr>
  </w:style>
  <w:style w:type="paragraph" w:customStyle="1" w:styleId="UCAlpha">
    <w:name w:val="UCAlpha"/>
    <w:basedOn w:val="Body"/>
    <w:qFormat/>
    <w:rsid w:val="00537C04"/>
    <w:pPr>
      <w:numPr>
        <w:numId w:val="12"/>
      </w:numPr>
    </w:pPr>
  </w:style>
  <w:style w:type="paragraph" w:customStyle="1" w:styleId="UCAlpha2">
    <w:name w:val="UCAlpha 2"/>
    <w:basedOn w:val="Body"/>
    <w:qFormat/>
    <w:rsid w:val="00A41058"/>
    <w:pPr>
      <w:numPr>
        <w:ilvl w:val="1"/>
        <w:numId w:val="12"/>
      </w:numPr>
      <w:tabs>
        <w:tab w:val="left" w:pos="1077"/>
      </w:tabs>
    </w:pPr>
  </w:style>
  <w:style w:type="paragraph" w:customStyle="1" w:styleId="UCRoman">
    <w:name w:val="UCRoman"/>
    <w:basedOn w:val="Body"/>
    <w:qFormat/>
    <w:rsid w:val="00A41058"/>
    <w:pPr>
      <w:numPr>
        <w:numId w:val="13"/>
      </w:numPr>
    </w:pPr>
  </w:style>
  <w:style w:type="paragraph" w:customStyle="1" w:styleId="UCRoman2">
    <w:name w:val="UCRoman 2"/>
    <w:basedOn w:val="Body"/>
    <w:qFormat/>
    <w:rsid w:val="00A41058"/>
    <w:pPr>
      <w:numPr>
        <w:ilvl w:val="1"/>
        <w:numId w:val="13"/>
      </w:numPr>
      <w:tabs>
        <w:tab w:val="left" w:pos="1077"/>
      </w:tabs>
    </w:pPr>
  </w:style>
  <w:style w:type="paragraph" w:customStyle="1" w:styleId="ListNumbers">
    <w:name w:val="List Numbers"/>
    <w:basedOn w:val="Body"/>
    <w:qFormat/>
    <w:rsid w:val="00E94E69"/>
    <w:pPr>
      <w:numPr>
        <w:numId w:val="15"/>
      </w:numPr>
      <w:tabs>
        <w:tab w:val="left" w:pos="397"/>
      </w:tabs>
    </w:pPr>
  </w:style>
  <w:style w:type="paragraph" w:customStyle="1" w:styleId="Cm1">
    <w:name w:val="Cím1"/>
    <w:basedOn w:val="Body"/>
    <w:next w:val="Body"/>
    <w:qFormat/>
    <w:rsid w:val="00C25715"/>
    <w:pPr>
      <w:keepNext/>
      <w:spacing w:after="280"/>
      <w:jc w:val="center"/>
    </w:pPr>
    <w:rPr>
      <w:b/>
      <w:sz w:val="28"/>
    </w:rPr>
  </w:style>
  <w:style w:type="table" w:styleId="Rcsostblzat">
    <w:name w:val="Table Grid"/>
    <w:basedOn w:val="Normltblzat"/>
    <w:uiPriority w:val="39"/>
    <w:rsid w:val="00A53D86"/>
    <w:pPr>
      <w:spacing w:before="60" w:after="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locked/>
    <w:rsid w:val="00D05A7E"/>
    <w:rPr>
      <w:b/>
      <w:bCs/>
      <w:sz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05A7E"/>
    <w:rPr>
      <w:b/>
      <w:bCs/>
      <w:sz w:val="16"/>
    </w:rPr>
  </w:style>
  <w:style w:type="paragraph" w:customStyle="1" w:styleId="CellHead0">
    <w:name w:val="CellHead"/>
    <w:basedOn w:val="Norml"/>
    <w:rsid w:val="00823669"/>
    <w:pPr>
      <w:keepNext/>
      <w:spacing w:before="60" w:after="60"/>
      <w:jc w:val="left"/>
    </w:pPr>
    <w:rPr>
      <w:rFonts w:eastAsia="Times New Roman" w:cs="Times New Roman"/>
      <w:b/>
      <w:kern w:val="20"/>
      <w:szCs w:val="24"/>
    </w:rPr>
  </w:style>
  <w:style w:type="paragraph" w:customStyle="1" w:styleId="CellBody0">
    <w:name w:val="CellBody"/>
    <w:basedOn w:val="Norml"/>
    <w:rsid w:val="00823669"/>
    <w:pPr>
      <w:spacing w:before="60" w:after="60"/>
      <w:jc w:val="left"/>
    </w:pPr>
    <w:rPr>
      <w:rFonts w:eastAsia="Times New Roman" w:cs="Times New Roman"/>
      <w:kern w:val="20"/>
    </w:rPr>
  </w:style>
  <w:style w:type="paragraph" w:styleId="Cm">
    <w:name w:val="Title"/>
    <w:basedOn w:val="Norml"/>
    <w:next w:val="Body"/>
    <w:link w:val="CmChar"/>
    <w:qFormat/>
    <w:locked/>
    <w:rsid w:val="003974C6"/>
    <w:pPr>
      <w:keepNext/>
      <w:spacing w:after="240" w:line="290" w:lineRule="auto"/>
    </w:pPr>
    <w:rPr>
      <w:rFonts w:eastAsia="Times New Roman" w:cs="Arial"/>
      <w:b/>
      <w:bCs/>
      <w:kern w:val="28"/>
      <w:sz w:val="25"/>
      <w:szCs w:val="32"/>
    </w:rPr>
  </w:style>
  <w:style w:type="character" w:customStyle="1" w:styleId="CmChar">
    <w:name w:val="Cím Char"/>
    <w:basedOn w:val="Bekezdsalapbettpusa"/>
    <w:link w:val="Cm"/>
    <w:rsid w:val="003974C6"/>
    <w:rPr>
      <w:rFonts w:eastAsia="Times New Roman" w:cs="Arial"/>
      <w:b/>
      <w:bCs/>
      <w:kern w:val="28"/>
      <w:sz w:val="25"/>
      <w:szCs w:val="32"/>
    </w:rPr>
  </w:style>
  <w:style w:type="character" w:styleId="Feloldatlanmegemlts">
    <w:name w:val="Unresolved Mention"/>
    <w:basedOn w:val="Bekezdsalapbettpusa"/>
    <w:uiPriority w:val="99"/>
    <w:semiHidden/>
    <w:locked/>
    <w:rsid w:val="002070FE"/>
    <w:rPr>
      <w:color w:val="605E5C"/>
      <w:shd w:val="clear" w:color="auto" w:fill="E1DFDD"/>
    </w:rPr>
  </w:style>
  <w:style w:type="paragraph" w:customStyle="1" w:styleId="zFSand">
    <w:name w:val="zFSand"/>
    <w:basedOn w:val="Norml"/>
    <w:next w:val="Norml"/>
    <w:rsid w:val="006749D0"/>
    <w:pPr>
      <w:spacing w:after="0" w:line="290" w:lineRule="auto"/>
      <w:jc w:val="center"/>
    </w:pPr>
    <w:rPr>
      <w:rFonts w:eastAsia="Times New Roman" w:cs="Times New Roman"/>
      <w:kern w:val="20"/>
      <w:sz w:val="18"/>
      <w:szCs w:val="24"/>
    </w:rPr>
  </w:style>
  <w:style w:type="paragraph" w:customStyle="1" w:styleId="zFSDate">
    <w:name w:val="zFSDate"/>
    <w:basedOn w:val="Norml"/>
    <w:rsid w:val="006749D0"/>
    <w:pPr>
      <w:spacing w:after="0" w:line="290" w:lineRule="auto"/>
      <w:jc w:val="center"/>
    </w:pPr>
    <w:rPr>
      <w:rFonts w:eastAsia="Times New Roman" w:cs="Times New Roman"/>
      <w:kern w:val="20"/>
      <w:sz w:val="18"/>
      <w:szCs w:val="24"/>
    </w:rPr>
  </w:style>
  <w:style w:type="paragraph" w:customStyle="1" w:styleId="zFSTitle">
    <w:name w:val="zFSTitle"/>
    <w:basedOn w:val="Norml"/>
    <w:next w:val="Norml"/>
    <w:rsid w:val="006749D0"/>
    <w:pPr>
      <w:keepNext/>
      <w:spacing w:before="240" w:after="120" w:line="290" w:lineRule="auto"/>
      <w:jc w:val="center"/>
    </w:pPr>
    <w:rPr>
      <w:rFonts w:eastAsia="Times New Roman" w:cs="Times New Roman"/>
      <w:sz w:val="28"/>
      <w:szCs w:val="24"/>
    </w:rPr>
  </w:style>
  <w:style w:type="paragraph" w:customStyle="1" w:styleId="zFSDraft">
    <w:name w:val="zFSDraft"/>
    <w:basedOn w:val="Norml"/>
    <w:rsid w:val="006749D0"/>
    <w:pPr>
      <w:spacing w:after="0" w:line="290" w:lineRule="auto"/>
      <w:jc w:val="left"/>
    </w:pPr>
    <w:rPr>
      <w:rFonts w:ascii="Arial" w:eastAsia="Times New Roman" w:hAnsi="Arial" w:cs="Times New Roman"/>
      <w:kern w:val="20"/>
      <w:szCs w:val="24"/>
    </w:rPr>
  </w:style>
  <w:style w:type="character" w:customStyle="1" w:styleId="Level3Char">
    <w:name w:val="Level 3 Char"/>
    <w:link w:val="Level3"/>
    <w:rsid w:val="001819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linda\AppData\Roaming\Microsoft\Templates\HouseStyle_HUN.dot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061E9-CA07-431B-B4D2-9391BE442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HouseStyle_HUN</Template>
  <TotalTime>0</TotalTime>
  <Pages>9</Pages>
  <Words>2020</Words>
  <Characters>13941</Characters>
  <Application>Microsoft Office Word</Application>
  <DocSecurity>0</DocSecurity>
  <Lines>116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</dc:creator>
  <cp:keywords/>
  <dc:description/>
  <cp:lastModifiedBy>Marczali Melinda</cp:lastModifiedBy>
  <cp:revision>3</cp:revision>
  <cp:lastPrinted>2021-02-08T14:43:00Z</cp:lastPrinted>
  <dcterms:created xsi:type="dcterms:W3CDTF">2026-07-17T09:55:00Z</dcterms:created>
  <dcterms:modified xsi:type="dcterms:W3CDTF">2026-08-25T16:39:00Z</dcterms:modified>
</cp:coreProperties>
</file>