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D3A74" w14:textId="102FC602" w:rsidR="004A194A" w:rsidRDefault="00F9115C" w:rsidP="00BF2A4E">
      <w:pPr>
        <w:pStyle w:val="Cm1"/>
        <w:pageBreakBefore/>
      </w:pPr>
      <w:bookmarkStart w:id="0" w:name="_Toc99963003"/>
      <w:r>
        <w:t xml:space="preserve">Szálláshely szolgáltatással </w:t>
      </w:r>
      <w:r w:rsidR="004A194A">
        <w:t xml:space="preserve">kapcsolatos </w:t>
      </w:r>
      <w:r>
        <w:t xml:space="preserve">adatkezelési </w:t>
      </w:r>
      <w:r w:rsidR="004A194A">
        <w:t>tájékoztató</w:t>
      </w:r>
      <w:bookmarkEnd w:id="0"/>
    </w:p>
    <w:p w14:paraId="58F7BDEE" w14:textId="71728779" w:rsidR="00710542" w:rsidRDefault="00F425C8" w:rsidP="00710542">
      <w:pPr>
        <w:pStyle w:val="Body"/>
      </w:pPr>
      <w:r>
        <w:t xml:space="preserve">A </w:t>
      </w:r>
      <w:r w:rsidR="00371940" w:rsidRPr="00371940">
        <w:rPr>
          <w:b/>
          <w:bCs/>
        </w:rPr>
        <w:t xml:space="preserve">Lelkigyakorlatos Ház Mater Salvatoris Lelkigyakorlatos Ház </w:t>
      </w:r>
      <w:r w:rsidR="00371940" w:rsidRPr="00371940">
        <w:t>(székhely: 2100 Gödöllő-</w:t>
      </w:r>
      <w:proofErr w:type="spellStart"/>
      <w:r w:rsidR="00371940" w:rsidRPr="00371940">
        <w:t>Máriabesnyő</w:t>
      </w:r>
      <w:proofErr w:type="spellEnd"/>
      <w:r w:rsidR="00371940" w:rsidRPr="00371940">
        <w:t>, Kapucinusok tere 3.; adószám: 18660221-2-13</w:t>
      </w:r>
      <w:r>
        <w:t>, „</w:t>
      </w:r>
      <w:r w:rsidR="00D75678">
        <w:rPr>
          <w:b/>
          <w:bCs/>
        </w:rPr>
        <w:t>Lelkigyakorlatos Ház</w:t>
      </w:r>
      <w:r>
        <w:t>”</w:t>
      </w:r>
      <w:r w:rsidRPr="00AB35F2">
        <w:t>)</w:t>
      </w:r>
      <w:r>
        <w:t xml:space="preserve"> </w:t>
      </w:r>
      <w:r w:rsidR="00710542">
        <w:t>az Európai Unió és a Tanács 2016/679. számú rendelete („</w:t>
      </w:r>
      <w:r w:rsidR="00710542" w:rsidRPr="00F352F1">
        <w:rPr>
          <w:b/>
        </w:rPr>
        <w:t>Rendelet</w:t>
      </w:r>
      <w:r w:rsidR="00710542">
        <w:t>”) 13., valamint 14. cikkének való megfelelés érdekében az alábbiakban tájékoztatja a vendégeit a személyes adataik kezeléséről:</w:t>
      </w:r>
    </w:p>
    <w:p w14:paraId="1D52696F" w14:textId="26CC2333" w:rsidR="008D4878" w:rsidRPr="00710542" w:rsidRDefault="00F425C8" w:rsidP="00710542">
      <w:pPr>
        <w:pStyle w:val="Body"/>
      </w:pPr>
      <w:r>
        <w:t xml:space="preserve">A </w:t>
      </w:r>
      <w:r w:rsidR="00D75678">
        <w:t>Lelkigyakorlatos Ház</w:t>
      </w:r>
      <w:r w:rsidR="008D4878" w:rsidRPr="008D4878">
        <w:t xml:space="preserve">nál adatvédelmi tisztviselő kinevezésére került sor. </w:t>
      </w:r>
      <w:r>
        <w:t xml:space="preserve">A </w:t>
      </w:r>
      <w:r w:rsidR="00D75678">
        <w:t>Lelkigyakorlatos Ház</w:t>
      </w:r>
      <w:r w:rsidR="008D4878" w:rsidRPr="008D4878">
        <w:t xml:space="preserve"> adatvédelmi tisztviselője a Marczali Ügyvédi Iroda, elérhetősége: adatvedelem@</w:t>
      </w:r>
      <w:r w:rsidR="00A46C8E">
        <w:t>vaciegyhazmegye.hu</w:t>
      </w:r>
      <w:r w:rsidR="008D4878" w:rsidRPr="008D4878">
        <w:t>.</w:t>
      </w:r>
    </w:p>
    <w:p w14:paraId="5768758A" w14:textId="2C2FE2A5" w:rsidR="004A194A" w:rsidRDefault="007B63BB" w:rsidP="0097744B">
      <w:pPr>
        <w:pStyle w:val="Level1"/>
      </w:pPr>
      <w:bookmarkStart w:id="1" w:name="_Toc86497026"/>
      <w:bookmarkStart w:id="2" w:name="_Toc99963004"/>
      <w:r w:rsidRPr="007B63BB">
        <w:t>Szálláshely foglalásával kapcsolatos személyes adatok kezelése</w:t>
      </w:r>
      <w:bookmarkEnd w:id="1"/>
      <w:bookmarkEnd w:id="2"/>
    </w:p>
    <w:p w14:paraId="5D7223A5" w14:textId="42B5E778" w:rsidR="004A194A" w:rsidRDefault="00F425C8" w:rsidP="0097744B">
      <w:pPr>
        <w:pStyle w:val="Level2"/>
      </w:pPr>
      <w:r>
        <w:t xml:space="preserve">A </w:t>
      </w:r>
      <w:r w:rsidR="00D75678">
        <w:t>Lelkigyakorlatos Ház</w:t>
      </w:r>
      <w:r w:rsidR="004A194A">
        <w:t xml:space="preserve"> </w:t>
      </w:r>
      <w:r w:rsidR="007F7DDD">
        <w:t>a</w:t>
      </w:r>
      <w:r w:rsidR="004A194A">
        <w:t xml:space="preserve"> személyes adatait </w:t>
      </w:r>
      <w:r w:rsidR="007B63BB">
        <w:t>s</w:t>
      </w:r>
      <w:r w:rsidR="007B63BB" w:rsidRPr="007B63BB">
        <w:t>zálláshely foglaltságának ellenőrzése</w:t>
      </w:r>
      <w:r w:rsidR="00B421CD">
        <w:t xml:space="preserve"> és foglalás rögzítése</w:t>
      </w:r>
      <w:r w:rsidR="007B63BB" w:rsidRPr="007B63BB">
        <w:t>,</w:t>
      </w:r>
      <w:r w:rsidR="00B421CD">
        <w:t xml:space="preserve"> valamint a foglalás időtartamára</w:t>
      </w:r>
      <w:r w:rsidR="007B63BB" w:rsidRPr="007B63BB">
        <w:t xml:space="preserve"> szálláshely biztosítása </w:t>
      </w:r>
      <w:r w:rsidR="004A194A">
        <w:t xml:space="preserve">céljából kezeli. </w:t>
      </w:r>
    </w:p>
    <w:p w14:paraId="7ECE5C16" w14:textId="10DE81D9" w:rsidR="004A194A" w:rsidRDefault="004A194A" w:rsidP="0097744B">
      <w:pPr>
        <w:pStyle w:val="Level2"/>
      </w:pPr>
      <w:bookmarkStart w:id="3" w:name="_Hlk89173856"/>
      <w:r>
        <w:t xml:space="preserve">Az adatkezelés jogalapja </w:t>
      </w:r>
      <w:r w:rsidR="002F57CD">
        <w:t xml:space="preserve">a </w:t>
      </w:r>
      <w:r w:rsidR="007B63BB">
        <w:t>szerződés</w:t>
      </w:r>
      <w:r w:rsidR="002F57CD">
        <w:t xml:space="preserve"> fennállása alatt </w:t>
      </w:r>
      <w:r>
        <w:t>szerződés teljesítése</w:t>
      </w:r>
      <w:r w:rsidR="00B40004">
        <w:t xml:space="preserve"> </w:t>
      </w:r>
      <w:bookmarkStart w:id="4" w:name="_Hlk85022198"/>
      <w:r w:rsidR="00B40004">
        <w:t>(Rendelet 6. cikk (1) bekezdés b) pont)</w:t>
      </w:r>
      <w:bookmarkEnd w:id="4"/>
      <w:r w:rsidR="002F57CD">
        <w:t xml:space="preserve">, a </w:t>
      </w:r>
      <w:r w:rsidR="007B63BB">
        <w:t>szerződés</w:t>
      </w:r>
      <w:r w:rsidR="002F57CD">
        <w:t xml:space="preserve"> megszűnését követően </w:t>
      </w:r>
      <w:r w:rsidR="00F425C8">
        <w:t xml:space="preserve">a </w:t>
      </w:r>
      <w:r w:rsidR="00D75678">
        <w:t>Lelkigyakorlatos Ház</w:t>
      </w:r>
      <w:r w:rsidR="002F57CD">
        <w:t xml:space="preserve"> jogi kötelezettségének teljesítése</w:t>
      </w:r>
      <w:r w:rsidR="00B40004">
        <w:t xml:space="preserve"> </w:t>
      </w:r>
      <w:bookmarkStart w:id="5" w:name="_Hlk85022304"/>
      <w:r w:rsidR="00B40004" w:rsidRPr="00B40004">
        <w:t xml:space="preserve">(Rendelet 6. cikk (1) bekezdés </w:t>
      </w:r>
      <w:r w:rsidR="00B40004">
        <w:t>c</w:t>
      </w:r>
      <w:r w:rsidR="00B40004" w:rsidRPr="00B40004">
        <w:t>) pont</w:t>
      </w:r>
      <w:r w:rsidR="00191B8F" w:rsidRPr="00191B8F">
        <w:t xml:space="preserve"> a számvitelről szóló 2000. évi C. törvény (Számviteli Törvény) 169. § (1)-(2) bekezdései alapján</w:t>
      </w:r>
      <w:r w:rsidR="00B40004" w:rsidRPr="00B40004">
        <w:t>)</w:t>
      </w:r>
      <w:bookmarkEnd w:id="5"/>
      <w:r>
        <w:t>.</w:t>
      </w:r>
    </w:p>
    <w:bookmarkEnd w:id="3"/>
    <w:p w14:paraId="4DAFAE74" w14:textId="18215BF1" w:rsidR="004A194A" w:rsidRDefault="00F425C8" w:rsidP="0097744B">
      <w:pPr>
        <w:pStyle w:val="Level2"/>
      </w:pPr>
      <w:r>
        <w:t xml:space="preserve">A </w:t>
      </w:r>
      <w:r w:rsidR="00D75678">
        <w:t>Lelkigyakorlatos Ház</w:t>
      </w:r>
      <w:r w:rsidR="004A194A">
        <w:t xml:space="preserve"> </w:t>
      </w:r>
      <w:r w:rsidR="007F7DDD">
        <w:t>a</w:t>
      </w:r>
      <w:r w:rsidR="004A194A">
        <w:t xml:space="preserve"> személyes adatait </w:t>
      </w:r>
      <w:r w:rsidR="005C3E15">
        <w:t>a</w:t>
      </w:r>
      <w:r w:rsidR="005C3E15" w:rsidRPr="005C3E15">
        <w:rPr>
          <w:rFonts w:ascii="Arial" w:eastAsia="Times New Roman" w:hAnsi="Arial" w:cs="Times New Roman"/>
          <w:szCs w:val="24"/>
        </w:rPr>
        <w:t xml:space="preserve"> </w:t>
      </w:r>
      <w:proofErr w:type="spellStart"/>
      <w:r w:rsidR="00D75678">
        <w:t>Hotelsystem</w:t>
      </w:r>
      <w:proofErr w:type="spellEnd"/>
      <w:r w:rsidR="005C3E15" w:rsidRPr="005C3E15">
        <w:t xml:space="preserve"> Kft.</w:t>
      </w:r>
      <w:r w:rsidR="000F421E">
        <w:t xml:space="preserve"> </w:t>
      </w:r>
      <w:r w:rsidR="00A46C8E">
        <w:t>részére teszi hozzáférhetővé</w:t>
      </w:r>
      <w:r w:rsidR="004A194A">
        <w:t>.</w:t>
      </w:r>
    </w:p>
    <w:p w14:paraId="67C478B9" w14:textId="6A2530DF" w:rsidR="004A194A" w:rsidRDefault="00F425C8" w:rsidP="0097744B">
      <w:pPr>
        <w:pStyle w:val="Level2"/>
      </w:pPr>
      <w:bookmarkStart w:id="6" w:name="_Hlk34232794"/>
      <w:r>
        <w:t xml:space="preserve">A </w:t>
      </w:r>
      <w:r w:rsidR="00D75678">
        <w:t>Lelkigyakorlatos Ház</w:t>
      </w:r>
      <w:r w:rsidR="004A194A">
        <w:t xml:space="preserve"> </w:t>
      </w:r>
      <w:r w:rsidR="002F57CD">
        <w:t>a</w:t>
      </w:r>
      <w:r w:rsidR="004A194A">
        <w:t xml:space="preserve"> személyes adat</w:t>
      </w:r>
      <w:r w:rsidR="002F57CD">
        <w:t>ai</w:t>
      </w:r>
      <w:r w:rsidR="004A194A">
        <w:t xml:space="preserve">t </w:t>
      </w:r>
      <w:r w:rsidR="007B63BB">
        <w:t>a szálláshely biztosításától számított</w:t>
      </w:r>
      <w:r w:rsidR="002F57CD">
        <w:t xml:space="preserve"> </w:t>
      </w:r>
      <w:r w:rsidR="00B40004">
        <w:t>8</w:t>
      </w:r>
      <w:r w:rsidR="007B63BB">
        <w:t>. év</w:t>
      </w:r>
      <w:r w:rsidR="00B40004">
        <w:t xml:space="preserve"> </w:t>
      </w:r>
      <w:r w:rsidR="007B63BB">
        <w:t>vég</w:t>
      </w:r>
      <w:r w:rsidR="00B40004">
        <w:t>éig</w:t>
      </w:r>
      <w:r w:rsidR="004A194A">
        <w:t xml:space="preserve"> kezeli.</w:t>
      </w:r>
      <w:bookmarkEnd w:id="6"/>
    </w:p>
    <w:p w14:paraId="304EBE37" w14:textId="35D1ED7C" w:rsidR="002F57CD" w:rsidRDefault="007B63BB" w:rsidP="002F57CD">
      <w:pPr>
        <w:pStyle w:val="Level1"/>
      </w:pPr>
      <w:bookmarkStart w:id="7" w:name="_Toc529179953"/>
      <w:bookmarkStart w:id="8" w:name="_Toc86497027"/>
      <w:bookmarkStart w:id="9" w:name="_Toc99963005"/>
      <w:r w:rsidRPr="007B63BB">
        <w:t>Szálláshelyre történő bejelentkezés</w:t>
      </w:r>
      <w:r w:rsidR="004E0F38">
        <w:t xml:space="preserve"> </w:t>
      </w:r>
      <w:r w:rsidRPr="007B63BB">
        <w:t>során történő adatkezelés</w:t>
      </w:r>
      <w:bookmarkEnd w:id="7"/>
      <w:bookmarkEnd w:id="8"/>
      <w:bookmarkEnd w:id="9"/>
    </w:p>
    <w:p w14:paraId="57E4216A" w14:textId="76D6286C" w:rsidR="002F57CD" w:rsidRDefault="00F425C8" w:rsidP="002F57CD">
      <w:pPr>
        <w:pStyle w:val="Level2"/>
      </w:pPr>
      <w:r>
        <w:t xml:space="preserve">A </w:t>
      </w:r>
      <w:r w:rsidR="00D75678">
        <w:t>Lelkigyakorlatos Ház</w:t>
      </w:r>
      <w:r w:rsidR="002F57CD">
        <w:t xml:space="preserve"> </w:t>
      </w:r>
      <w:r w:rsidR="007B63BB">
        <w:t>a</w:t>
      </w:r>
      <w:r w:rsidR="00047F70">
        <w:t xml:space="preserve"> személyes adatokat </w:t>
      </w:r>
      <w:r w:rsidR="007B63BB">
        <w:t>s</w:t>
      </w:r>
      <w:r w:rsidR="007B63BB" w:rsidRPr="007B63BB">
        <w:t>zálláshely</w:t>
      </w:r>
      <w:r w:rsidR="004E0F38">
        <w:t xml:space="preserve"> elfoglalása és </w:t>
      </w:r>
      <w:r w:rsidR="007B63BB" w:rsidRPr="007B63BB">
        <w:t xml:space="preserve">biztosítása </w:t>
      </w:r>
      <w:r w:rsidR="00047F70">
        <w:t>céljából</w:t>
      </w:r>
      <w:r w:rsidR="002F57CD">
        <w:t xml:space="preserve"> kezeli. </w:t>
      </w:r>
    </w:p>
    <w:p w14:paraId="31BB0929" w14:textId="09904A56" w:rsidR="00263141" w:rsidRDefault="004B00FD" w:rsidP="00263141">
      <w:pPr>
        <w:pStyle w:val="Level2"/>
      </w:pPr>
      <w:r>
        <w:t xml:space="preserve">Az adatkezelés jogalapja a szerződés fennállása alatt szerződés teljesítése (Rendelet 6. cikk (1) bekezdés b) pont), a szerződés megszűnését követően a </w:t>
      </w:r>
      <w:r w:rsidR="00D75678">
        <w:t>Lelkigyakorlatos Ház</w:t>
      </w:r>
      <w:r>
        <w:t xml:space="preserve"> jogi kötelezettségének teljesítése </w:t>
      </w:r>
      <w:r w:rsidRPr="00B40004">
        <w:t xml:space="preserve">(Rendelet 6. cikk (1) bekezdés </w:t>
      </w:r>
      <w:r>
        <w:t>c</w:t>
      </w:r>
      <w:r w:rsidRPr="00B40004">
        <w:t>) pont</w:t>
      </w:r>
      <w:r w:rsidR="00191B8F" w:rsidRPr="00191B8F">
        <w:t xml:space="preserve"> a turisztikai térségek fejlesztésének állami feladatairól szóló 2016. évi CLVI. törvény II/A. fejezete alapján</w:t>
      </w:r>
      <w:r w:rsidRPr="00B40004">
        <w:t>)</w:t>
      </w:r>
      <w:r>
        <w:t>.</w:t>
      </w:r>
    </w:p>
    <w:p w14:paraId="48D5DB82" w14:textId="429C9E52" w:rsidR="002F57CD" w:rsidRDefault="00F425C8" w:rsidP="002F57CD">
      <w:pPr>
        <w:pStyle w:val="Level2"/>
      </w:pPr>
      <w:r>
        <w:t xml:space="preserve">A </w:t>
      </w:r>
      <w:r w:rsidR="00D75678">
        <w:t>Lelkigyakorlatos Ház</w:t>
      </w:r>
      <w:r w:rsidR="002F57CD">
        <w:t xml:space="preserve"> </w:t>
      </w:r>
      <w:r w:rsidR="007F7DDD">
        <w:t>a</w:t>
      </w:r>
      <w:r w:rsidR="002F57CD">
        <w:t xml:space="preserve"> személyes adatait </w:t>
      </w:r>
      <w:r w:rsidR="007B63BB">
        <w:t>a</w:t>
      </w:r>
      <w:r w:rsidR="00AB0B40">
        <w:t xml:space="preserve"> </w:t>
      </w:r>
      <w:r w:rsidR="00D75678" w:rsidRPr="00D75678">
        <w:t xml:space="preserve">Nemzeti Turisztikai Adatszolgáltató Központ </w:t>
      </w:r>
      <w:proofErr w:type="spellStart"/>
      <w:r w:rsidR="00D75678" w:rsidRPr="00D75678">
        <w:t>Hotelsystem</w:t>
      </w:r>
      <w:proofErr w:type="spellEnd"/>
      <w:r w:rsidR="00D75678" w:rsidRPr="00D75678">
        <w:t xml:space="preserve"> Kft., Vendég Információs Zárt Adatbázis karbantartását végző szolgáltató </w:t>
      </w:r>
      <w:r w:rsidR="002F57CD">
        <w:t xml:space="preserve">részére </w:t>
      </w:r>
      <w:r w:rsidR="00263141">
        <w:t>teszi hozzáférhetővé</w:t>
      </w:r>
      <w:r w:rsidR="002F57CD">
        <w:t>.</w:t>
      </w:r>
    </w:p>
    <w:p w14:paraId="0AC508C8" w14:textId="7CB5826F" w:rsidR="00B40004" w:rsidRDefault="00F425C8" w:rsidP="00B40004">
      <w:pPr>
        <w:pStyle w:val="Level2"/>
      </w:pPr>
      <w:r>
        <w:t xml:space="preserve">A </w:t>
      </w:r>
      <w:r w:rsidR="00D75678">
        <w:t>Lelkigyakorlatos Ház</w:t>
      </w:r>
      <w:r w:rsidR="00B40004">
        <w:t xml:space="preserve"> a személyes adatait </w:t>
      </w:r>
      <w:r w:rsidR="00263141">
        <w:t>a s</w:t>
      </w:r>
      <w:r w:rsidR="00263141" w:rsidRPr="00263141">
        <w:t>zálláshely elfoglalásá</w:t>
      </w:r>
      <w:r w:rsidR="00AB0B40">
        <w:t>t követő</w:t>
      </w:r>
      <w:r w:rsidR="00263141" w:rsidRPr="00263141">
        <w:t xml:space="preserve"> év</w:t>
      </w:r>
      <w:r w:rsidR="00AB0B40">
        <w:t xml:space="preserve"> végé</w:t>
      </w:r>
      <w:r w:rsidR="00263141">
        <w:t>ig</w:t>
      </w:r>
      <w:r w:rsidR="00263141" w:rsidRPr="00263141">
        <w:t xml:space="preserve"> </w:t>
      </w:r>
      <w:r w:rsidR="00B40004">
        <w:t>kezeli.</w:t>
      </w:r>
    </w:p>
    <w:p w14:paraId="45463E07" w14:textId="16814359" w:rsidR="00893FEA" w:rsidRDefault="003D244F" w:rsidP="00893FEA">
      <w:pPr>
        <w:pStyle w:val="Level1"/>
        <w:keepNext/>
        <w:keepLines/>
      </w:pPr>
      <w:bookmarkStart w:id="10" w:name="_Toc536603476"/>
      <w:bookmarkStart w:id="11" w:name="_Toc86497035"/>
      <w:bookmarkStart w:id="12" w:name="_Toc99963008"/>
      <w:r w:rsidRPr="003D244F">
        <w:t>Idegenforgalmi adóval kapcsolatos mentességre vonatkozó adatkezelés</w:t>
      </w:r>
    </w:p>
    <w:p w14:paraId="32C662A4" w14:textId="464B2352" w:rsidR="00893FEA" w:rsidRDefault="00893FEA" w:rsidP="00893FEA">
      <w:pPr>
        <w:pStyle w:val="Level2"/>
      </w:pPr>
      <w:r>
        <w:t xml:space="preserve">A </w:t>
      </w:r>
      <w:r w:rsidR="00D75678">
        <w:t>Lelkigyakorlatos Ház</w:t>
      </w:r>
      <w:r>
        <w:t xml:space="preserve"> a személyes adatait az </w:t>
      </w:r>
      <w:r w:rsidR="003D244F">
        <w:t>i</w:t>
      </w:r>
      <w:r w:rsidR="003D244F" w:rsidRPr="003D244F">
        <w:t xml:space="preserve">degenforgalmiadó-fizetési kötelezettség alóli mentesség igazolása </w:t>
      </w:r>
      <w:r>
        <w:t xml:space="preserve">céljából kezeli. </w:t>
      </w:r>
    </w:p>
    <w:p w14:paraId="7FC30E15" w14:textId="773F6DC9" w:rsidR="00893FEA" w:rsidRDefault="00893FEA" w:rsidP="00893FEA">
      <w:pPr>
        <w:pStyle w:val="Level2"/>
      </w:pPr>
      <w:r>
        <w:t xml:space="preserve">Az adatkezelés jogalapja a </w:t>
      </w:r>
      <w:r w:rsidR="00D75678">
        <w:t>Lelkigyakorlatos Ház</w:t>
      </w:r>
      <w:r>
        <w:t xml:space="preserve"> jogi kötelezettségének teljesítése </w:t>
      </w:r>
      <w:r w:rsidRPr="00B40004">
        <w:t>(Rendelet 6. cikk (1) bekezdés c) pont</w:t>
      </w:r>
      <w:r w:rsidR="00191B8F" w:rsidRPr="00191B8F">
        <w:rPr>
          <w:rFonts w:ascii="Arial" w:eastAsia="Times New Roman" w:hAnsi="Arial" w:cs="Times New Roman"/>
          <w:szCs w:val="24"/>
        </w:rPr>
        <w:t xml:space="preserve"> </w:t>
      </w:r>
      <w:r w:rsidR="00191B8F" w:rsidRPr="00191B8F">
        <w:t>a turisztikai térségek fejlesztésének állami feladatairól szóló 2016. évi CLVI. törvény 9/I. § (3) bekezdés, valamint a helyi adóról szóló 1990. évi C. törvény 30-34. §</w:t>
      </w:r>
      <w:r w:rsidRPr="00B40004">
        <w:t>)</w:t>
      </w:r>
      <w:r>
        <w:t>.</w:t>
      </w:r>
    </w:p>
    <w:p w14:paraId="79003A08" w14:textId="24327BFA" w:rsidR="00893FEA" w:rsidRDefault="00893FEA" w:rsidP="00893FEA">
      <w:pPr>
        <w:pStyle w:val="Level2"/>
      </w:pPr>
      <w:r>
        <w:t xml:space="preserve">A </w:t>
      </w:r>
      <w:r w:rsidR="00D75678">
        <w:t>Lelkigyakorlatos Ház</w:t>
      </w:r>
      <w:r>
        <w:t xml:space="preserve"> a személyes adatait a Nemzeti Adó- és Vámhivatal, valamint a könyvviteli feladatokat ellátó szolgáltató részére adja át.</w:t>
      </w:r>
    </w:p>
    <w:p w14:paraId="18BF2F3B" w14:textId="64A8A2A6" w:rsidR="00893FEA" w:rsidRDefault="00893FEA" w:rsidP="00893FEA">
      <w:pPr>
        <w:pStyle w:val="Level2"/>
      </w:pPr>
      <w:r>
        <w:t xml:space="preserve">A </w:t>
      </w:r>
      <w:r w:rsidR="00D75678">
        <w:t>Lelkigyakorlatos Ház</w:t>
      </w:r>
      <w:r>
        <w:t xml:space="preserve"> a személyes adatait az a</w:t>
      </w:r>
      <w:r w:rsidRPr="00A23F9D">
        <w:t>dóbevallás benyújtásától számított 8. év vég</w:t>
      </w:r>
      <w:r>
        <w:t>éig</w:t>
      </w:r>
      <w:r w:rsidRPr="00A23F9D">
        <w:t xml:space="preserve"> </w:t>
      </w:r>
      <w:r>
        <w:t>kezeli.</w:t>
      </w:r>
    </w:p>
    <w:p w14:paraId="47393E54" w14:textId="13852BF0" w:rsidR="00D75678" w:rsidRDefault="00D75678" w:rsidP="00D75678">
      <w:pPr>
        <w:pStyle w:val="Level1"/>
        <w:pageBreakBefore/>
      </w:pPr>
      <w:r w:rsidRPr="00D75678">
        <w:lastRenderedPageBreak/>
        <w:t>Online bankkártyás és SZÉP Kártyával történő fizetéssel kapcsolatos személyes adatok kezelése</w:t>
      </w:r>
    </w:p>
    <w:p w14:paraId="7A18E86A" w14:textId="022CDD37" w:rsidR="00D75678" w:rsidRDefault="00D75678" w:rsidP="00D75678">
      <w:pPr>
        <w:pStyle w:val="Level2"/>
      </w:pPr>
      <w:r>
        <w:t>A Lelkigyakorlatos Ház a személyes adatait az o</w:t>
      </w:r>
      <w:r w:rsidRPr="00D75678">
        <w:t xml:space="preserve">nline bankkártyás és SZÉP Kártyával történő fizetés </w:t>
      </w:r>
      <w:r>
        <w:t>céljából kezeli.</w:t>
      </w:r>
    </w:p>
    <w:p w14:paraId="28992AC9" w14:textId="702750DB" w:rsidR="00D75678" w:rsidRDefault="00D75678" w:rsidP="00D75678">
      <w:pPr>
        <w:pStyle w:val="Level2"/>
      </w:pPr>
      <w:r>
        <w:t xml:space="preserve">Az adatkezelés jogalapja a szerződés teljesítése </w:t>
      </w:r>
      <w:r w:rsidRPr="00B40004">
        <w:t xml:space="preserve">(Rendelet 6. cikk (1) bekezdés </w:t>
      </w:r>
      <w:r>
        <w:t>b) pont</w:t>
      </w:r>
      <w:r w:rsidRPr="00B40004">
        <w:t>)</w:t>
      </w:r>
      <w:r>
        <w:t>.</w:t>
      </w:r>
    </w:p>
    <w:p w14:paraId="170B39AA" w14:textId="67B5D868" w:rsidR="00D75678" w:rsidRDefault="00D75678" w:rsidP="00D75678">
      <w:pPr>
        <w:pStyle w:val="Level2"/>
      </w:pPr>
      <w:r>
        <w:t xml:space="preserve">A Lelkigyakorlatos Ház a személyes adatait a </w:t>
      </w:r>
      <w:r w:rsidRPr="00D75678">
        <w:t xml:space="preserve">CIB Bank Zrt., könyvviteli feladatokat ellátó szolgáltató </w:t>
      </w:r>
      <w:r>
        <w:t>részére adja át.</w:t>
      </w:r>
    </w:p>
    <w:p w14:paraId="24AFDDAA" w14:textId="12DA5DB9" w:rsidR="00D75678" w:rsidRDefault="00D75678" w:rsidP="00D75678">
      <w:pPr>
        <w:pStyle w:val="Level2"/>
      </w:pPr>
      <w:r>
        <w:t>A Lelkigyakorlatos Ház a személyes adatait a b</w:t>
      </w:r>
      <w:r w:rsidRPr="00D75678">
        <w:t xml:space="preserve">ankkártyával vagy SZÉP Kártyával történő fizetéstől számított 8. év vége </w:t>
      </w:r>
      <w:r>
        <w:t>kezeli.</w:t>
      </w:r>
    </w:p>
    <w:p w14:paraId="50851329" w14:textId="62320E3F" w:rsidR="00D75678" w:rsidRPr="00D75678" w:rsidRDefault="00D75678" w:rsidP="00D75678">
      <w:pPr>
        <w:pStyle w:val="Level1"/>
        <w:keepNext/>
        <w:keepLines/>
      </w:pPr>
      <w:r w:rsidRPr="00D75678">
        <w:t>Reggeli, ebéd, vacsora biztosításával kapcsolatos személyes adatok kezelése</w:t>
      </w:r>
    </w:p>
    <w:p w14:paraId="1C3CF53F" w14:textId="49326E26" w:rsidR="00D75678" w:rsidRPr="00D75678" w:rsidRDefault="00D75678" w:rsidP="00D75678">
      <w:pPr>
        <w:pStyle w:val="Level2"/>
      </w:pPr>
      <w:r w:rsidRPr="00D75678">
        <w:t xml:space="preserve">A </w:t>
      </w:r>
      <w:r>
        <w:t>Lelkigyakorlatos Ház</w:t>
      </w:r>
      <w:r w:rsidRPr="00D75678">
        <w:t xml:space="preserve"> a személyes adatait </w:t>
      </w:r>
      <w:r>
        <w:t>a reggeli, ebéd, vacsora biztosítása</w:t>
      </w:r>
      <w:r w:rsidRPr="00D75678">
        <w:t xml:space="preserve"> céljából kezeli. </w:t>
      </w:r>
    </w:p>
    <w:p w14:paraId="69993432" w14:textId="77777777" w:rsidR="00D75678" w:rsidRPr="00D75678" w:rsidRDefault="00D75678" w:rsidP="00D75678">
      <w:pPr>
        <w:pStyle w:val="Level2"/>
      </w:pPr>
      <w:r w:rsidRPr="00D75678">
        <w:t>Az adatkezelés jogalapja szerződés teljesítése (Rendelet 6. cikk (1) bekezdés b) pont).</w:t>
      </w:r>
    </w:p>
    <w:p w14:paraId="357458DA" w14:textId="57726185" w:rsidR="00D75678" w:rsidRPr="00D75678" w:rsidRDefault="00D75678" w:rsidP="00D75678">
      <w:pPr>
        <w:pStyle w:val="Level2"/>
      </w:pPr>
      <w:r w:rsidRPr="00D75678">
        <w:t xml:space="preserve">A </w:t>
      </w:r>
      <w:r>
        <w:t>Lelkigyakorlatos Ház</w:t>
      </w:r>
      <w:r w:rsidRPr="00D75678">
        <w:t xml:space="preserve"> a személyes adatait </w:t>
      </w:r>
      <w:proofErr w:type="spellStart"/>
      <w:r w:rsidRPr="00D75678">
        <w:t>Hotelsystem</w:t>
      </w:r>
      <w:proofErr w:type="spellEnd"/>
      <w:r w:rsidRPr="00D75678">
        <w:t xml:space="preserve"> Kft., könyvviteli feladatokat ellátó szolgáltató részére adja át.</w:t>
      </w:r>
    </w:p>
    <w:p w14:paraId="4B81723F" w14:textId="17CBA56E" w:rsidR="00D75678" w:rsidRPr="00D75678" w:rsidRDefault="00D75678" w:rsidP="00D75678">
      <w:pPr>
        <w:pStyle w:val="Level2"/>
      </w:pPr>
      <w:r w:rsidRPr="00D75678">
        <w:t xml:space="preserve">A </w:t>
      </w:r>
      <w:r>
        <w:t>Lelkigyakorlatos Ház</w:t>
      </w:r>
      <w:r w:rsidRPr="00D75678">
        <w:t xml:space="preserve"> a személyes adatait a </w:t>
      </w:r>
      <w:r>
        <w:t>s</w:t>
      </w:r>
      <w:r w:rsidRPr="00D75678">
        <w:t>zálláshely elhagyásától számított 8. év vége kezeli.</w:t>
      </w:r>
    </w:p>
    <w:p w14:paraId="6A542C32" w14:textId="77777777" w:rsidR="00D17AA7" w:rsidRDefault="00D17AA7" w:rsidP="00D17AA7">
      <w:pPr>
        <w:pStyle w:val="Cm1"/>
      </w:pPr>
      <w:bookmarkStart w:id="13" w:name="_Toc34484409"/>
      <w:bookmarkStart w:id="14" w:name="_Toc99963009"/>
      <w:bookmarkEnd w:id="10"/>
      <w:bookmarkEnd w:id="11"/>
      <w:bookmarkEnd w:id="12"/>
    </w:p>
    <w:p w14:paraId="5F817562" w14:textId="4CD389A4" w:rsidR="00764150" w:rsidRDefault="00764150" w:rsidP="00D17AA7">
      <w:pPr>
        <w:pStyle w:val="Cm1"/>
      </w:pPr>
      <w:r>
        <w:t>Adatvédelemmel kapcsolatos jogok gyakorlására vonatkozó tájékoztató</w:t>
      </w:r>
      <w:bookmarkEnd w:id="13"/>
      <w:bookmarkEnd w:id="14"/>
    </w:p>
    <w:p w14:paraId="558A85E3" w14:textId="747562D5" w:rsidR="00B30CAF" w:rsidRDefault="00B30CAF" w:rsidP="00764150">
      <w:pPr>
        <w:pStyle w:val="Body"/>
        <w:keepNext/>
      </w:pPr>
      <w:r>
        <w:t xml:space="preserve">Az adatkezeléssel kapcsolatos jogai gyakorlása érdekében </w:t>
      </w:r>
      <w:r w:rsidR="00F425C8">
        <w:t xml:space="preserve">a </w:t>
      </w:r>
      <w:r w:rsidR="00D75678">
        <w:t>Lelkigyakorlatos Ház</w:t>
      </w:r>
      <w:r>
        <w:t xml:space="preserve">hoz az </w:t>
      </w:r>
      <w:r w:rsidRPr="00420574">
        <w:t>adatvedelem@</w:t>
      </w:r>
      <w:r w:rsidR="00420574" w:rsidRPr="00420574">
        <w:t>vaciegyhazmegye</w:t>
      </w:r>
      <w:r w:rsidRPr="00420574">
        <w:t>.hu e-mail címen fordulhat.</w:t>
      </w:r>
    </w:p>
    <w:p w14:paraId="1AB001DF" w14:textId="505AC928" w:rsidR="00B30CAF" w:rsidRDefault="00F425C8" w:rsidP="00B30CAF">
      <w:pPr>
        <w:pStyle w:val="Body"/>
        <w:keepNext/>
      </w:pPr>
      <w:r>
        <w:t xml:space="preserve">A </w:t>
      </w:r>
      <w:r w:rsidR="00D75678">
        <w:t>Lelkigyakorlatos Ház</w:t>
      </w:r>
      <w:r w:rsidR="00B30CAF">
        <w:t xml:space="preserve"> az érintetti jogai gyakorlására irányuló kérelmét annak beérkezésétől számított legfeljebb egy hónapon belül teljesíti. A kérelem beérkezésének napja a határidőbe nem számít bele.</w:t>
      </w:r>
      <w:r w:rsidR="00D17AA7">
        <w:t xml:space="preserve"> </w:t>
      </w:r>
      <w:r>
        <w:t xml:space="preserve">A </w:t>
      </w:r>
      <w:r w:rsidR="00D75678">
        <w:t>Lelkigyakorlatos Ház</w:t>
      </w:r>
      <w:r w:rsidR="00B30CAF">
        <w:t xml:space="preserve"> szükség esetén, figyelembe véve a kérelem bonyolultságát és a kérelmek számát, ezt a határidőt további két hónappal meghosszabbíthatja. A határidő meghosszabbításáról </w:t>
      </w:r>
      <w:r>
        <w:t xml:space="preserve">a </w:t>
      </w:r>
      <w:r w:rsidR="00D75678">
        <w:t>Lelkigyakorlatos Ház</w:t>
      </w:r>
      <w:r w:rsidR="00B30CAF">
        <w:t xml:space="preserve"> a késedelem okainak megjelölésével a kérelem kézhezvételétől számított egy hónapon belül tájékoztatja Önt.</w:t>
      </w:r>
    </w:p>
    <w:p w14:paraId="6D447EEF" w14:textId="77777777" w:rsidR="00B30CAF" w:rsidRDefault="00B30CAF" w:rsidP="00B30CAF">
      <w:pPr>
        <w:pStyle w:val="Body"/>
        <w:keepNext/>
      </w:pPr>
      <w:r>
        <w:t>A személyes adatai kezelésével kapcsolatban a következő jogokat gyakorolhatja:</w:t>
      </w:r>
    </w:p>
    <w:p w14:paraId="62B78385" w14:textId="7C23D244" w:rsidR="00191B8F" w:rsidRDefault="00191B8F" w:rsidP="00AE0A6F">
      <w:pPr>
        <w:pStyle w:val="Schedule1"/>
      </w:pPr>
      <w:r>
        <w:t>Hozzáféréshez való jog</w:t>
      </w:r>
    </w:p>
    <w:p w14:paraId="353D8273" w14:textId="7774B310" w:rsidR="00191B8F" w:rsidRDefault="00191B8F" w:rsidP="00AE0A6F">
      <w:pPr>
        <w:pStyle w:val="Body1"/>
      </w:pPr>
      <w:r>
        <w:t xml:space="preserve">A </w:t>
      </w:r>
      <w:r w:rsidR="00D75678">
        <w:t>Lelkigyakorlatos Ház</w:t>
      </w:r>
      <w:r>
        <w:t xml:space="preserve"> a fennálló megbízási jogviszonyára tekintettel kezeli a személyes adatait. Tájékoztatást kérhet a </w:t>
      </w:r>
      <w:r w:rsidR="00D75678">
        <w:t>Lelkigyakorlatos Ház</w:t>
      </w:r>
      <w:r>
        <w:t xml:space="preserve">tól a személyes adatai kezelése tekintetében. </w:t>
      </w:r>
    </w:p>
    <w:p w14:paraId="13C2364B" w14:textId="35552972" w:rsidR="00191B8F" w:rsidRDefault="00191B8F" w:rsidP="00AE0A6F">
      <w:pPr>
        <w:pStyle w:val="Body1"/>
      </w:pPr>
      <w:r>
        <w:t xml:space="preserve">Ha a </w:t>
      </w:r>
      <w:r w:rsidR="00D75678">
        <w:t>Lelkigyakorlatos Ház</w:t>
      </w:r>
      <w:r>
        <w:t xml:space="preserve"> a személyes adatait kezeli, akkor jogosult arra, hogy megismerje, hogy </w:t>
      </w:r>
    </w:p>
    <w:p w14:paraId="1CA99DC9" w14:textId="3D30AC2C" w:rsidR="00191B8F" w:rsidRDefault="00191B8F" w:rsidP="00AE0A6F">
      <w:pPr>
        <w:pStyle w:val="Body1"/>
      </w:pPr>
      <w:r>
        <w:t>(i)</w:t>
      </w:r>
      <w:r>
        <w:tab/>
        <w:t xml:space="preserve">A </w:t>
      </w:r>
      <w:r w:rsidR="00D75678">
        <w:t>Lelkigyakorlatos Ház</w:t>
      </w:r>
      <w:r>
        <w:t xml:space="preserve"> milyen személyes adatait, milyen jogalapon, milyen adatkezelési cél miatt, mennyi ideig kezeli, </w:t>
      </w:r>
    </w:p>
    <w:p w14:paraId="3216E6E3" w14:textId="22AB6406" w:rsidR="00191B8F" w:rsidRDefault="00191B8F" w:rsidP="00AE0A6F">
      <w:pPr>
        <w:pStyle w:val="Body1"/>
      </w:pPr>
      <w:r>
        <w:t>(ii)</w:t>
      </w:r>
      <w:r>
        <w:tab/>
        <w:t xml:space="preserve">A </w:t>
      </w:r>
      <w:r w:rsidR="00D75678">
        <w:t>Lelkigyakorlatos Ház</w:t>
      </w:r>
      <w:r>
        <w:t xml:space="preserve"> kinek, mikor, milyen jogszabály alapján, mely személyes adataihoz biztosított hozzáférést vagy kinek továbbította a személyes adatait,</w:t>
      </w:r>
    </w:p>
    <w:p w14:paraId="33A45527" w14:textId="77777777" w:rsidR="00191B8F" w:rsidRDefault="00191B8F" w:rsidP="00AE0A6F">
      <w:pPr>
        <w:pStyle w:val="Body1"/>
      </w:pPr>
      <w:r>
        <w:t>(iii)</w:t>
      </w:r>
      <w:r>
        <w:tab/>
        <w:t>milyen forrásból származnak a személyes adatai,</w:t>
      </w:r>
    </w:p>
    <w:p w14:paraId="426385F8" w14:textId="548D9109" w:rsidR="00191B8F" w:rsidRDefault="00191B8F" w:rsidP="00AE0A6F">
      <w:pPr>
        <w:pStyle w:val="Body1"/>
      </w:pPr>
      <w:r>
        <w:t>(iv)</w:t>
      </w:r>
      <w:r>
        <w:tab/>
        <w:t xml:space="preserve">a </w:t>
      </w:r>
      <w:r w:rsidR="00D75678">
        <w:t>Lelkigyakorlatos Ház</w:t>
      </w:r>
      <w:r>
        <w:t xml:space="preserve"> alkalmaz-e automatizált döntéshozatalt, valamint annak logikáját, ideértve a profilalkotást is.</w:t>
      </w:r>
    </w:p>
    <w:p w14:paraId="7F175BE6" w14:textId="203ECC83" w:rsidR="00191B8F" w:rsidRDefault="00191B8F" w:rsidP="00AE0A6F">
      <w:pPr>
        <w:pStyle w:val="Body1"/>
      </w:pPr>
      <w:r>
        <w:lastRenderedPageBreak/>
        <w:t xml:space="preserve">A </w:t>
      </w:r>
      <w:r w:rsidR="00D75678">
        <w:t>Lelkigyakorlatos Ház</w:t>
      </w:r>
      <w:r>
        <w:t xml:space="preserve"> az adatkezelés tárgyát képező személyes adatok másolatát az Ön erre irányuló kérésére első alkalommal díjmentesen bocsátja a rendelkezésére, ezt követően adminisztratív költségeken alapuló, ésszerű mértékű díjat számíthat fel.</w:t>
      </w:r>
    </w:p>
    <w:p w14:paraId="3E2D7A78" w14:textId="25677E90" w:rsidR="00191B8F" w:rsidRDefault="00191B8F" w:rsidP="00AE0A6F">
      <w:pPr>
        <w:pStyle w:val="Body1"/>
      </w:pPr>
      <w:r>
        <w:t xml:space="preserve">Az adatbiztonsági követelmények teljesülése és az Ön jogainak védelme érdekében a </w:t>
      </w:r>
      <w:r w:rsidR="00D75678">
        <w:t>Lelkigyakorlatos Ház</w:t>
      </w:r>
      <w:r>
        <w:t xml:space="preserve"> meg kell, hogy győződjön az érintett és az Ön személyazonosságának egyezéséről, ennek érdekében a tájékoztatás, az adatokba történő betekintés, illetve azokról másolat kiadása is az érintett személyének azonosításához kötött.</w:t>
      </w:r>
    </w:p>
    <w:p w14:paraId="73B59EFE" w14:textId="27B9C140" w:rsidR="00191B8F" w:rsidRDefault="00191B8F" w:rsidP="00AE0A6F">
      <w:pPr>
        <w:pStyle w:val="Schedule1"/>
      </w:pPr>
      <w:r>
        <w:t>Helyesbítéshez való jog</w:t>
      </w:r>
    </w:p>
    <w:p w14:paraId="19A1762E" w14:textId="59F17C32" w:rsidR="00191B8F" w:rsidRDefault="00191B8F" w:rsidP="00AE0A6F">
      <w:pPr>
        <w:pStyle w:val="Body1"/>
      </w:pPr>
      <w:r>
        <w:t xml:space="preserve">Ön jogosult a </w:t>
      </w:r>
      <w:r w:rsidR="00D75678">
        <w:t>Lelkigyakorlatos Ház</w:t>
      </w:r>
      <w:r>
        <w:t xml:space="preserve">tól kérni, hogy indokolatlan késedelem nélkül helyesbítse az Ön pontatlan személyes adatait vagy egészítse ki az Ön hiányos személyes adatait. </w:t>
      </w:r>
    </w:p>
    <w:p w14:paraId="623F7895" w14:textId="6125F1DA" w:rsidR="00191B8F" w:rsidRDefault="00191B8F" w:rsidP="00AE0A6F">
      <w:pPr>
        <w:pStyle w:val="Body1"/>
      </w:pPr>
      <w:r>
        <w:t xml:space="preserve">Amennyiben Ön hitelt érdemlően igazolni tudja a helyesbített adat pontosságát, a </w:t>
      </w:r>
      <w:r w:rsidR="00D75678">
        <w:t>Lelkigyakorlatos Ház</w:t>
      </w:r>
      <w:r>
        <w:t xml:space="preserve"> a kérést legfeljebb egy hónapon belül teljesíti és erről Önt az Ön által megadott elérhetőségen értesíti.</w:t>
      </w:r>
    </w:p>
    <w:p w14:paraId="3A870510" w14:textId="1BB459A8" w:rsidR="00191B8F" w:rsidRDefault="00191B8F" w:rsidP="00AE0A6F">
      <w:pPr>
        <w:pStyle w:val="Schedule1"/>
      </w:pPr>
      <w:r>
        <w:t>Törléshez való jog</w:t>
      </w:r>
    </w:p>
    <w:p w14:paraId="68DA1106" w14:textId="59C6DE7E" w:rsidR="00191B8F" w:rsidRDefault="00191B8F" w:rsidP="00AE0A6F">
      <w:pPr>
        <w:pStyle w:val="Body1"/>
      </w:pPr>
      <w:r>
        <w:t xml:space="preserve">Kérheti, hogy a </w:t>
      </w:r>
      <w:r w:rsidR="00D75678">
        <w:t>Lelkigyakorlatos Ház</w:t>
      </w:r>
      <w:r>
        <w:t xml:space="preserve"> törölje a személyes adatait.</w:t>
      </w:r>
    </w:p>
    <w:p w14:paraId="10CC07B2" w14:textId="6642BF37" w:rsidR="00191B8F" w:rsidRDefault="00191B8F" w:rsidP="00AE0A6F">
      <w:pPr>
        <w:pStyle w:val="Body1"/>
      </w:pPr>
      <w:r>
        <w:t xml:space="preserve">A </w:t>
      </w:r>
      <w:r w:rsidR="00D75678">
        <w:t>Lelkigyakorlatos Ház</w:t>
      </w:r>
      <w:r>
        <w:t xml:space="preserve"> indokolatlan késedelem nélkül törli az Ön személyes adatait, ha (i) a </w:t>
      </w:r>
      <w:r w:rsidR="00D75678">
        <w:t>Lelkigyakorlatos Ház</w:t>
      </w:r>
      <w:r>
        <w:t xml:space="preserve">nak nincs szüksége a személyes adatokra abból a célból, amely célból gyűjtötte vagy kezelte, (ii) a </w:t>
      </w:r>
      <w:r w:rsidR="00D75678">
        <w:t>Lelkigyakorlatos Ház</w:t>
      </w:r>
      <w:r>
        <w:t xml:space="preserve"> a személyes adatait jogellenesen kezelte, (iii) a </w:t>
      </w:r>
      <w:r w:rsidR="00D75678">
        <w:t>Lelkigyakorlatos Ház</w:t>
      </w:r>
      <w:r>
        <w:t xml:space="preserve"> jogi kötelezettsége teljesítéséhez köteles a személyes adatokat törölni. </w:t>
      </w:r>
    </w:p>
    <w:p w14:paraId="7E4FFC72" w14:textId="2A818439" w:rsidR="00191B8F" w:rsidRDefault="00191B8F" w:rsidP="00AE0A6F">
      <w:pPr>
        <w:pStyle w:val="Body1"/>
      </w:pPr>
      <w:r>
        <w:t xml:space="preserve">Ha a </w:t>
      </w:r>
      <w:r w:rsidR="00D75678">
        <w:t>Lelkigyakorlatos Ház</w:t>
      </w:r>
      <w:r>
        <w:t xml:space="preserve"> nyilvánosságra hozta a személyes adatokat és azt törölni köteles, akkor megtesz minden tőle elvárhatót annak érdekében, hogy tájékoztassa a személyes adatot kezelőket, hogy Ön kérelmezte tőlük az adott személyes adatokra mutató linkek vagy a személyes adatok másolatának, illetve másodpéldányának törlését.</w:t>
      </w:r>
    </w:p>
    <w:p w14:paraId="5D9497E0" w14:textId="6EF403A2" w:rsidR="00191B8F" w:rsidRDefault="00191B8F" w:rsidP="00AE0A6F">
      <w:pPr>
        <w:pStyle w:val="Schedule1"/>
      </w:pPr>
      <w:r>
        <w:t>Adatkezelés korlátozásához való jog</w:t>
      </w:r>
    </w:p>
    <w:p w14:paraId="28934CF6" w14:textId="171AB919" w:rsidR="00191B8F" w:rsidRDefault="00191B8F" w:rsidP="00AE0A6F">
      <w:pPr>
        <w:pStyle w:val="Body1"/>
      </w:pPr>
      <w:r>
        <w:t xml:space="preserve">Ön kérheti, hogy a személyes adatai kezelését a </w:t>
      </w:r>
      <w:r w:rsidR="00D75678">
        <w:t>Lelkigyakorlatos Ház</w:t>
      </w:r>
      <w:r>
        <w:t xml:space="preserve"> korlátozza, ha </w:t>
      </w:r>
    </w:p>
    <w:p w14:paraId="35FC3204" w14:textId="46FC8618" w:rsidR="00191B8F" w:rsidRDefault="00191B8F" w:rsidP="00AE0A6F">
      <w:pPr>
        <w:pStyle w:val="Body1"/>
      </w:pPr>
      <w:r>
        <w:t>(i)</w:t>
      </w:r>
      <w:r>
        <w:tab/>
        <w:t xml:space="preserve">Ön vitatja a személyes adatok pontosságát (ebben az esetben a </w:t>
      </w:r>
      <w:r w:rsidR="00D75678">
        <w:t>Lelkigyakorlatos Ház</w:t>
      </w:r>
      <w:r>
        <w:t xml:space="preserve"> arra az időtartamra korlátozza az adatkezelést, amíg ellenőrzi a személyes adatok pontosságát), </w:t>
      </w:r>
    </w:p>
    <w:p w14:paraId="27178338" w14:textId="77777777" w:rsidR="00191B8F" w:rsidRDefault="00191B8F" w:rsidP="00AE0A6F">
      <w:pPr>
        <w:pStyle w:val="Body1"/>
      </w:pPr>
      <w:r>
        <w:t>(ii)</w:t>
      </w:r>
      <w:r>
        <w:tab/>
        <w:t>az adatkezelés jogellenes, Ön a személyes adatok törlését ellenzi, és ehelyett kéri azok felhasználásának korlátozását,</w:t>
      </w:r>
    </w:p>
    <w:p w14:paraId="4C11C4EC" w14:textId="078E105D" w:rsidR="00191B8F" w:rsidRDefault="00191B8F" w:rsidP="00AE0A6F">
      <w:pPr>
        <w:pStyle w:val="Body1"/>
      </w:pPr>
      <w:r>
        <w:t>(iii)</w:t>
      </w:r>
      <w:r>
        <w:tab/>
        <w:t xml:space="preserve">a </w:t>
      </w:r>
      <w:r w:rsidR="00D75678">
        <w:t>Lelkigyakorlatos Ház</w:t>
      </w:r>
      <w:r>
        <w:t>nak a személyes adatokra adatkezelés céljából nincs szüksége, azonban Ön jogi igények előterjesztéséhez, érvényesítéséhez vagy védelméhez a személyes adatok korlátozását igényli,</w:t>
      </w:r>
    </w:p>
    <w:p w14:paraId="60BC79CF" w14:textId="2A1C8E52" w:rsidR="00191B8F" w:rsidRDefault="00191B8F" w:rsidP="00AE0A6F">
      <w:pPr>
        <w:pStyle w:val="Body1"/>
      </w:pPr>
      <w:r>
        <w:t xml:space="preserve">Ön tiltakozott az adatkezelés ellen (ez esetben a korlátozás arra az időtartamra vonatkozik, amíg megállapításra nem kerül, hogy a </w:t>
      </w:r>
      <w:r w:rsidR="00D75678">
        <w:t>Lelkigyakorlatos Ház</w:t>
      </w:r>
      <w:r>
        <w:t xml:space="preserve"> jogos indokai elsőbbséget élveznek-e az érintett jogos indokaival szemben).</w:t>
      </w:r>
    </w:p>
    <w:p w14:paraId="6EB2B3FF" w14:textId="06A4779B" w:rsidR="00191B8F" w:rsidRDefault="00191B8F" w:rsidP="00AE0A6F">
      <w:pPr>
        <w:pStyle w:val="Schedule1"/>
      </w:pPr>
      <w:r>
        <w:t>Adathordozhatósághoz való jog</w:t>
      </w:r>
    </w:p>
    <w:p w14:paraId="58B01ED1" w14:textId="449AB418" w:rsidR="00191B8F" w:rsidRDefault="00191B8F" w:rsidP="00AE0A6F">
      <w:pPr>
        <w:pStyle w:val="Body1"/>
      </w:pPr>
      <w:r>
        <w:t xml:space="preserve">Kérheti, hogy a </w:t>
      </w:r>
      <w:r w:rsidR="00D75678">
        <w:t>Lelkigyakorlatos Ház</w:t>
      </w:r>
      <w:r>
        <w:t xml:space="preserve"> a szerződés teljesítésén alapuló, illetve hozzájáruláson alapuló adatkezelési tevékenységek tekintetében az automatizált módon kezelt személyes adatait az Ön vagy Ön által megjelölt más Adatkezelő részére átadja.</w:t>
      </w:r>
    </w:p>
    <w:p w14:paraId="779B2864" w14:textId="358B8AF6" w:rsidR="00191B8F" w:rsidRDefault="00191B8F" w:rsidP="00AE0A6F">
      <w:pPr>
        <w:pStyle w:val="Cm1"/>
      </w:pPr>
      <w:r>
        <w:t>Jogsértés esetén tehető lépések</w:t>
      </w:r>
    </w:p>
    <w:p w14:paraId="166976D2" w14:textId="3FD64F78" w:rsidR="00191B8F" w:rsidRDefault="00191B8F" w:rsidP="00AE0A6F">
      <w:pPr>
        <w:pStyle w:val="Schedule1"/>
        <w:numPr>
          <w:ilvl w:val="0"/>
          <w:numId w:val="42"/>
        </w:numPr>
      </w:pPr>
      <w:r>
        <w:t xml:space="preserve">Kapcsolatfelvétel a </w:t>
      </w:r>
      <w:r w:rsidR="00D75678">
        <w:t xml:space="preserve">Lelkigyakorlatos </w:t>
      </w:r>
      <w:proofErr w:type="spellStart"/>
      <w:r w:rsidR="00D75678">
        <w:t>Ház</w:t>
      </w:r>
      <w:r>
        <w:t>val</w:t>
      </w:r>
      <w:proofErr w:type="spellEnd"/>
    </w:p>
    <w:p w14:paraId="67001EBE" w14:textId="0E248A4E" w:rsidR="00191B8F" w:rsidRDefault="00191B8F" w:rsidP="00AE0A6F">
      <w:pPr>
        <w:pStyle w:val="Body1"/>
      </w:pPr>
      <w:r>
        <w:t xml:space="preserve">Ha úgy gondolja, hogy a </w:t>
      </w:r>
      <w:r w:rsidR="00D75678">
        <w:t>Lelkigyakorlatos Ház</w:t>
      </w:r>
      <w:r>
        <w:t xml:space="preserve"> megsértette a jogait a személyes adatok kezelése során, akkor lépjen kapcsolatba a </w:t>
      </w:r>
      <w:r w:rsidR="00D75678">
        <w:t xml:space="preserve">Lelkigyakorlatos </w:t>
      </w:r>
      <w:proofErr w:type="spellStart"/>
      <w:r w:rsidR="00D75678">
        <w:t>Ház</w:t>
      </w:r>
      <w:r>
        <w:t>val</w:t>
      </w:r>
      <w:proofErr w:type="spellEnd"/>
      <w:r>
        <w:t xml:space="preserve"> az adatvedelem@vaciegyhazmegye.hu e-mail címen. </w:t>
      </w:r>
    </w:p>
    <w:p w14:paraId="0AA851AB" w14:textId="10C56653" w:rsidR="00191B8F" w:rsidRDefault="00191B8F" w:rsidP="00AE0A6F">
      <w:pPr>
        <w:pStyle w:val="Schedule1"/>
      </w:pPr>
      <w:r>
        <w:lastRenderedPageBreak/>
        <w:t>Panasz benyújtása a hatósághoz</w:t>
      </w:r>
    </w:p>
    <w:p w14:paraId="7651BD26" w14:textId="77777777" w:rsidR="00191B8F" w:rsidRDefault="00191B8F" w:rsidP="00AE0A6F">
      <w:pPr>
        <w:pStyle w:val="Body1"/>
      </w:pPr>
      <w:r>
        <w:t>A személyes adataira vonatkozó jogainak megsértése esetén panaszt nyújthat be a Nemzeti Adatvédelmi és Információszabadság Hatósághoz (e-mail cím: ugyfelszolgalat@naih.hu, levelezési cím: 1363 Budapest, Pf. 9., cím: 1055 Budapest, Falk Miksa utca 9-11., telefon: +36 (1) 391-1400, honlap címe: naih.hu).</w:t>
      </w:r>
    </w:p>
    <w:p w14:paraId="38D24534" w14:textId="5A351021" w:rsidR="00191B8F" w:rsidRDefault="00191B8F" w:rsidP="00AE0A6F">
      <w:pPr>
        <w:pStyle w:val="Schedule1"/>
      </w:pPr>
      <w:r>
        <w:t>Bírósághoz fordulás</w:t>
      </w:r>
    </w:p>
    <w:p w14:paraId="75B5B307" w14:textId="1EDBB0C0" w:rsidR="00191B8F" w:rsidRDefault="00191B8F" w:rsidP="00AE0A6F">
      <w:pPr>
        <w:pStyle w:val="Body1"/>
      </w:pPr>
      <w:r>
        <w:t xml:space="preserve">A személyes adataira vonatkozó jogainak megsértése esetén lehetősége van adatainak védelme érdekében bírósághoz fordulni, amely az ügyben soron kívül jár el. Ebben az esetben szabadon eldöntheti, hogy a lakóhelye (állandó lakcím) vagy a tartózkodási helye (ideiglenes lakcím), illetve a </w:t>
      </w:r>
      <w:r w:rsidR="00D75678">
        <w:t>Lelkigyakorlatos Ház</w:t>
      </w:r>
      <w:r>
        <w:t xml:space="preserve"> székhelye szerint illetékes törvényszéknél nyújtja-e be keresetét.</w:t>
      </w:r>
    </w:p>
    <w:p w14:paraId="56A21D43" w14:textId="7085CB6F" w:rsidR="00191B8F" w:rsidRDefault="00191B8F" w:rsidP="00AE0A6F">
      <w:pPr>
        <w:pStyle w:val="Cm1"/>
      </w:pPr>
      <w:r>
        <w:t>A Tájékoztató módosítása</w:t>
      </w:r>
    </w:p>
    <w:p w14:paraId="244967C9" w14:textId="42622D3C" w:rsidR="00191B8F" w:rsidRDefault="00191B8F" w:rsidP="00D75678">
      <w:pPr>
        <w:pStyle w:val="Schedule1"/>
        <w:numPr>
          <w:ilvl w:val="0"/>
          <w:numId w:val="46"/>
        </w:numPr>
      </w:pPr>
      <w:r>
        <w:t xml:space="preserve">A </w:t>
      </w:r>
      <w:r w:rsidR="00D75678">
        <w:t>Lelkigyakorlatos Ház</w:t>
      </w:r>
      <w:r>
        <w:t xml:space="preserve"> a jelen Tájékoztatót bármikor módosíthatja. A </w:t>
      </w:r>
      <w:r w:rsidR="00D75678">
        <w:t>Lelkigyakorlatos Ház</w:t>
      </w:r>
      <w:r>
        <w:t xml:space="preserve"> a Tájékoztató módosításáról tájékoztatja Önt.</w:t>
      </w:r>
    </w:p>
    <w:p w14:paraId="4CC448AC" w14:textId="2BF6971D" w:rsidR="00B30CAF" w:rsidRPr="009B6902" w:rsidRDefault="00191B8F" w:rsidP="00D75678">
      <w:pPr>
        <w:pStyle w:val="Schedule1"/>
        <w:numPr>
          <w:ilvl w:val="0"/>
          <w:numId w:val="46"/>
        </w:numPr>
        <w:rPr>
          <w:b/>
        </w:rPr>
      </w:pPr>
      <w:r>
        <w:t xml:space="preserve">A módosított adatkezelési tájékoztatót akkor kell alkalmazni, amikor a </w:t>
      </w:r>
      <w:r w:rsidR="00D75678">
        <w:t>Lelkigyakorlatos Ház</w:t>
      </w:r>
      <w:r>
        <w:t xml:space="preserve"> a személyes adatai kezelésére vonatkozó tájékoztatót a </w:t>
      </w:r>
      <w:r w:rsidR="00D75678">
        <w:t>Lelkigyakorlatos Házo</w:t>
      </w:r>
      <w:r>
        <w:t>n belül szokásos kihirdetési módon közzéteszi.</w:t>
      </w:r>
    </w:p>
    <w:p w14:paraId="2A3A9D4C" w14:textId="77777777" w:rsidR="00B30CAF" w:rsidRDefault="00B30CAF" w:rsidP="004A194A">
      <w:pPr>
        <w:pStyle w:val="Body"/>
      </w:pPr>
    </w:p>
    <w:sectPr w:rsidR="00B30CAF" w:rsidSect="00462D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E9A05" w14:textId="77777777" w:rsidR="00163AB5" w:rsidRDefault="00163AB5" w:rsidP="005053F5">
      <w:pPr>
        <w:spacing w:after="0" w:line="240" w:lineRule="auto"/>
      </w:pPr>
      <w:r>
        <w:separator/>
      </w:r>
    </w:p>
  </w:endnote>
  <w:endnote w:type="continuationSeparator" w:id="0">
    <w:p w14:paraId="3D6CFF33" w14:textId="77777777" w:rsidR="00163AB5" w:rsidRDefault="00163AB5" w:rsidP="00505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93065" w14:textId="77777777" w:rsidR="009C2A27" w:rsidRDefault="009C2A2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659034221"/>
      <w:docPartObj>
        <w:docPartGallery w:val="Page Numbers (Bottom of Page)"/>
        <w:docPartUnique/>
      </w:docPartObj>
    </w:sdtPr>
    <w:sdtContent>
      <w:p w14:paraId="7030D612" w14:textId="77777777" w:rsidR="00462D58" w:rsidRDefault="00462D58">
        <w:pPr>
          <w:pStyle w:val="llb"/>
          <w:jc w:val="center"/>
          <w:rPr>
            <w:sz w:val="16"/>
            <w:szCs w:val="16"/>
          </w:rPr>
        </w:pPr>
        <w:r w:rsidRPr="00356D74">
          <w:rPr>
            <w:sz w:val="16"/>
            <w:szCs w:val="16"/>
          </w:rPr>
          <w:fldChar w:fldCharType="begin"/>
        </w:r>
        <w:r w:rsidRPr="00356D74">
          <w:rPr>
            <w:sz w:val="16"/>
            <w:szCs w:val="16"/>
          </w:rPr>
          <w:instrText>PAGE   \* MERGEFORMAT</w:instrText>
        </w:r>
        <w:r w:rsidRPr="00356D74">
          <w:rPr>
            <w:sz w:val="16"/>
            <w:szCs w:val="16"/>
          </w:rPr>
          <w:fldChar w:fldCharType="separate"/>
        </w:r>
        <w:r w:rsidRPr="00356D74">
          <w:rPr>
            <w:sz w:val="16"/>
            <w:szCs w:val="16"/>
          </w:rPr>
          <w:t>2</w:t>
        </w:r>
        <w:r w:rsidRPr="00356D74">
          <w:rPr>
            <w:sz w:val="16"/>
            <w:szCs w:val="16"/>
          </w:rPr>
          <w:fldChar w:fldCharType="end"/>
        </w:r>
      </w:p>
      <w:p w14:paraId="1C91770A" w14:textId="23B48CC9" w:rsidR="00462D58" w:rsidRPr="00356D74" w:rsidRDefault="00462D58" w:rsidP="00356D74">
        <w:pPr>
          <w:pStyle w:val="llb"/>
          <w:jc w:val="center"/>
          <w:rPr>
            <w:sz w:val="16"/>
            <w:szCs w:val="16"/>
          </w:rPr>
        </w:pPr>
        <w:r>
          <w:rPr>
            <w:sz w:val="16"/>
            <w:szCs w:val="16"/>
          </w:rPr>
          <w:t>Hatályos 202</w:t>
        </w:r>
        <w:r w:rsidR="00D75678">
          <w:rPr>
            <w:sz w:val="16"/>
            <w:szCs w:val="16"/>
          </w:rPr>
          <w:t>6</w:t>
        </w:r>
        <w:r>
          <w:rPr>
            <w:sz w:val="16"/>
            <w:szCs w:val="16"/>
          </w:rPr>
          <w:t xml:space="preserve">. </w:t>
        </w:r>
        <w:r w:rsidR="009C2A27">
          <w:rPr>
            <w:sz w:val="16"/>
            <w:szCs w:val="16"/>
          </w:rPr>
          <w:t>szeptember</w:t>
        </w:r>
        <w:r w:rsidR="00940FAC">
          <w:rPr>
            <w:sz w:val="16"/>
            <w:szCs w:val="16"/>
          </w:rPr>
          <w:t xml:space="preserve"> </w:t>
        </w:r>
        <w:r w:rsidR="005C3E15">
          <w:rPr>
            <w:sz w:val="16"/>
            <w:szCs w:val="16"/>
          </w:rPr>
          <w:t>1</w:t>
        </w:r>
        <w:r>
          <w:rPr>
            <w:sz w:val="16"/>
            <w:szCs w:val="16"/>
          </w:rPr>
          <w:t>. napjától</w:t>
        </w:r>
      </w:p>
    </w:sdtContent>
  </w:sdt>
  <w:p w14:paraId="13906FE9" w14:textId="77777777" w:rsidR="00462D58" w:rsidRPr="00356D74" w:rsidRDefault="00462D58">
    <w:pPr>
      <w:pStyle w:val="llb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9ADB8" w14:textId="77777777" w:rsidR="009C2A27" w:rsidRDefault="009C2A2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A0017" w14:textId="77777777" w:rsidR="00163AB5" w:rsidRDefault="00163AB5" w:rsidP="005053F5">
      <w:pPr>
        <w:spacing w:after="0" w:line="240" w:lineRule="auto"/>
      </w:pPr>
      <w:r>
        <w:separator/>
      </w:r>
    </w:p>
  </w:footnote>
  <w:footnote w:type="continuationSeparator" w:id="0">
    <w:p w14:paraId="3F3EDA74" w14:textId="77777777" w:rsidR="00163AB5" w:rsidRDefault="00163AB5" w:rsidP="005053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CD722" w14:textId="77777777" w:rsidR="009C2A27" w:rsidRDefault="009C2A2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D98CA" w14:textId="77777777" w:rsidR="009C2A27" w:rsidRDefault="009C2A2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E62A9" w14:textId="77777777" w:rsidR="009C2A27" w:rsidRDefault="009C2A2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AF5"/>
    <w:multiLevelType w:val="hybridMultilevel"/>
    <w:tmpl w:val="A6C2D6AA"/>
    <w:name w:val="UCRoman2"/>
    <w:lvl w:ilvl="0" w:tplc="470CF0AE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0457B"/>
    <w:multiLevelType w:val="multilevel"/>
    <w:tmpl w:val="2F8C91A0"/>
    <w:name w:val="UCAlpha"/>
    <w:lvl w:ilvl="0">
      <w:start w:val="1"/>
      <w:numFmt w:val="upperLetter"/>
      <w:pStyle w:val="UCAlpha"/>
      <w:lvlText w:val="%1.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/>
        <w:i w:val="0"/>
        <w:sz w:val="20"/>
      </w:rPr>
    </w:lvl>
    <w:lvl w:ilvl="1">
      <w:start w:val="1"/>
      <w:numFmt w:val="upperLetter"/>
      <w:pStyle w:val="UCAlpha2"/>
      <w:lvlText w:val="%2."/>
      <w:lvlJc w:val="left"/>
      <w:pPr>
        <w:tabs>
          <w:tab w:val="num" w:pos="1077"/>
        </w:tabs>
        <w:ind w:left="1077" w:hanging="680"/>
      </w:pPr>
      <w:rPr>
        <w:rFonts w:ascii="Georgia" w:hAnsi="Georgia" w:hint="default"/>
        <w:b/>
        <w:i w:val="0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9F0000D"/>
    <w:multiLevelType w:val="hybridMultilevel"/>
    <w:tmpl w:val="670CA456"/>
    <w:name w:val="Level 13"/>
    <w:lvl w:ilvl="0" w:tplc="65BC621A">
      <w:start w:val="1"/>
      <w:numFmt w:val="lowerRoman"/>
      <w:lvlText w:val="(%1)"/>
      <w:lvlJc w:val="left"/>
      <w:pPr>
        <w:ind w:left="720" w:hanging="360"/>
      </w:pPr>
      <w:rPr>
        <w:rFonts w:ascii="Georgia" w:hAnsi="Georgia" w:hint="default"/>
        <w:b w:val="0"/>
        <w:i w:val="0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43F79"/>
    <w:multiLevelType w:val="multilevel"/>
    <w:tmpl w:val="38DC9E3E"/>
    <w:name w:val="Table bullet"/>
    <w:lvl w:ilvl="0">
      <w:start w:val="1"/>
      <w:numFmt w:val="bullet"/>
      <w:pStyle w:val="Table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43989"/>
    <w:multiLevelType w:val="hybridMultilevel"/>
    <w:tmpl w:val="8C96EACE"/>
    <w:name w:val="Table2"/>
    <w:lvl w:ilvl="0" w:tplc="533A4750">
      <w:start w:val="1"/>
      <w:numFmt w:val="decimal"/>
      <w:lvlText w:val="%1"/>
      <w:lvlJc w:val="left"/>
      <w:pPr>
        <w:ind w:left="720" w:hanging="360"/>
      </w:pPr>
      <w:rPr>
        <w:rFonts w:ascii="Georgia" w:hAnsi="Georgia" w:hint="default"/>
        <w:b/>
        <w:i w:val="0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42800"/>
    <w:multiLevelType w:val="hybridMultilevel"/>
    <w:tmpl w:val="98B04874"/>
    <w:lvl w:ilvl="0" w:tplc="FE2CA936">
      <w:start w:val="1"/>
      <w:numFmt w:val="bullet"/>
      <w:lvlText w:val=""/>
      <w:lvlJc w:val="left"/>
      <w:pPr>
        <w:tabs>
          <w:tab w:val="num" w:pos="1247"/>
        </w:tabs>
        <w:ind w:left="1247" w:hanging="680"/>
      </w:pPr>
      <w:rPr>
        <w:rFonts w:ascii="Symbol" w:hAnsi="Symbol" w:hint="default"/>
      </w:rPr>
    </w:lvl>
    <w:lvl w:ilvl="1" w:tplc="E8AEE5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11430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AA77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D266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410A0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340F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BA0A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77C0A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04ED4"/>
    <w:multiLevelType w:val="multilevel"/>
    <w:tmpl w:val="71D476B0"/>
    <w:name w:val="alpha"/>
    <w:lvl w:ilvl="0">
      <w:start w:val="1"/>
      <w:numFmt w:val="lowerLetter"/>
      <w:pStyle w:val="alpha1"/>
      <w:lvlText w:val="(%1)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 w:val="0"/>
        <w:i w:val="0"/>
        <w:sz w:val="20"/>
      </w:rPr>
    </w:lvl>
    <w:lvl w:ilvl="1">
      <w:start w:val="1"/>
      <w:numFmt w:val="lowerLetter"/>
      <w:pStyle w:val="alpha2"/>
      <w:lvlText w:val="(%2)"/>
      <w:lvlJc w:val="left"/>
      <w:pPr>
        <w:tabs>
          <w:tab w:val="num" w:pos="1077"/>
        </w:tabs>
        <w:ind w:left="1077" w:hanging="680"/>
      </w:pPr>
      <w:rPr>
        <w:rFonts w:ascii="Georgia" w:hAnsi="Georgia" w:hint="default"/>
        <w:b w:val="0"/>
        <w:i w:val="0"/>
        <w:sz w:val="20"/>
      </w:rPr>
    </w:lvl>
    <w:lvl w:ilvl="2">
      <w:start w:val="1"/>
      <w:numFmt w:val="lowerLetter"/>
      <w:pStyle w:val="alpha3"/>
      <w:lvlText w:val="(%3)"/>
      <w:lvlJc w:val="left"/>
      <w:pPr>
        <w:tabs>
          <w:tab w:val="num" w:pos="1871"/>
        </w:tabs>
        <w:ind w:left="1871" w:hanging="794"/>
      </w:pPr>
      <w:rPr>
        <w:rFonts w:ascii="Georgia" w:hAnsi="Georgia" w:hint="default"/>
        <w:b w:val="0"/>
        <w:i w:val="0"/>
        <w:sz w:val="20"/>
      </w:rPr>
    </w:lvl>
    <w:lvl w:ilvl="3">
      <w:start w:val="1"/>
      <w:numFmt w:val="lowerLetter"/>
      <w:pStyle w:val="alpha4"/>
      <w:lvlText w:val="(%4)"/>
      <w:lvlJc w:val="left"/>
      <w:pPr>
        <w:tabs>
          <w:tab w:val="num" w:pos="2552"/>
        </w:tabs>
        <w:ind w:left="2552" w:hanging="681"/>
      </w:pPr>
      <w:rPr>
        <w:rFonts w:ascii="Georgia" w:hAnsi="Georgia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376967B7"/>
    <w:multiLevelType w:val="multilevel"/>
    <w:tmpl w:val="50FE7016"/>
    <w:lvl w:ilvl="0">
      <w:start w:val="1"/>
      <w:numFmt w:val="upperLetter"/>
      <w:pStyle w:val="Recitals"/>
      <w:lvlText w:val="(%1)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A767ECA"/>
    <w:multiLevelType w:val="multilevel"/>
    <w:tmpl w:val="A88A4D38"/>
    <w:lvl w:ilvl="0">
      <w:start w:val="1"/>
      <w:numFmt w:val="bullet"/>
      <w:pStyle w:val="dashbullet1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 w:val="0"/>
        <w:i w:val="0"/>
        <w:sz w:val="20"/>
      </w:rPr>
    </w:lvl>
    <w:lvl w:ilvl="1">
      <w:start w:val="1"/>
      <w:numFmt w:val="bullet"/>
      <w:pStyle w:val="dashbullet2"/>
      <w:lvlText w:val=""/>
      <w:lvlJc w:val="left"/>
      <w:pPr>
        <w:tabs>
          <w:tab w:val="num" w:pos="1077"/>
        </w:tabs>
        <w:ind w:left="1077" w:hanging="680"/>
      </w:pPr>
      <w:rPr>
        <w:rFonts w:ascii="Symbol" w:hAnsi="Symbol" w:hint="default"/>
      </w:rPr>
    </w:lvl>
    <w:lvl w:ilvl="2">
      <w:start w:val="1"/>
      <w:numFmt w:val="bullet"/>
      <w:pStyle w:val="dashbullet3"/>
      <w:lvlText w:val=""/>
      <w:lvlJc w:val="left"/>
      <w:pPr>
        <w:tabs>
          <w:tab w:val="num" w:pos="1871"/>
        </w:tabs>
        <w:ind w:left="1871" w:hanging="794"/>
      </w:pPr>
      <w:rPr>
        <w:rFonts w:ascii="Symbol" w:hAnsi="Symbol" w:hint="default"/>
      </w:rPr>
    </w:lvl>
    <w:lvl w:ilvl="3">
      <w:start w:val="1"/>
      <w:numFmt w:val="bullet"/>
      <w:pStyle w:val="dashbullet4"/>
      <w:lvlText w:val=""/>
      <w:lvlJc w:val="left"/>
      <w:pPr>
        <w:tabs>
          <w:tab w:val="num" w:pos="2552"/>
        </w:tabs>
        <w:ind w:left="2552" w:hanging="681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660E89"/>
    <w:multiLevelType w:val="multilevel"/>
    <w:tmpl w:val="EA26470A"/>
    <w:name w:val="Table"/>
    <w:lvl w:ilvl="0">
      <w:start w:val="1"/>
      <w:numFmt w:val="decimal"/>
      <w:pStyle w:val="Table1"/>
      <w:lvlText w:val="%1"/>
      <w:lvlJc w:val="left"/>
      <w:pPr>
        <w:tabs>
          <w:tab w:val="num" w:pos="567"/>
        </w:tabs>
        <w:ind w:left="567" w:hanging="567"/>
      </w:pPr>
      <w:rPr>
        <w:rFonts w:ascii="Georgia" w:hAnsi="Georgia" w:hint="default"/>
        <w:b/>
        <w:i w:val="0"/>
        <w:sz w:val="22"/>
      </w:rPr>
    </w:lvl>
    <w:lvl w:ilvl="1">
      <w:start w:val="1"/>
      <w:numFmt w:val="decimal"/>
      <w:pStyle w:val="Table2"/>
      <w:lvlText w:val="%1.%2."/>
      <w:lvlJc w:val="left"/>
      <w:pPr>
        <w:tabs>
          <w:tab w:val="num" w:pos="567"/>
        </w:tabs>
        <w:ind w:left="567" w:hanging="567"/>
      </w:pPr>
      <w:rPr>
        <w:rFonts w:ascii="Georgia" w:hAnsi="Georgia" w:hint="default"/>
        <w:b/>
        <w:i w:val="0"/>
        <w:sz w:val="20"/>
      </w:rPr>
    </w:lvl>
    <w:lvl w:ilvl="2">
      <w:start w:val="1"/>
      <w:numFmt w:val="decimal"/>
      <w:pStyle w:val="Table3"/>
      <w:lvlText w:val="%1.%2.%3."/>
      <w:lvlJc w:val="left"/>
      <w:pPr>
        <w:tabs>
          <w:tab w:val="num" w:pos="567"/>
        </w:tabs>
        <w:ind w:left="567" w:hanging="567"/>
      </w:pPr>
      <w:rPr>
        <w:rFonts w:ascii="Georgia" w:hAnsi="Georgia" w:hint="default"/>
        <w:b/>
        <w:i w:val="0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462667D0"/>
    <w:multiLevelType w:val="hybridMultilevel"/>
    <w:tmpl w:val="B1B04260"/>
    <w:name w:val="roman 12"/>
    <w:lvl w:ilvl="0" w:tplc="21E46D5A">
      <w:start w:val="1"/>
      <w:numFmt w:val="lowerRoman"/>
      <w:lvlText w:val="(%1)"/>
      <w:lvlJc w:val="left"/>
      <w:pPr>
        <w:ind w:left="720" w:hanging="360"/>
      </w:pPr>
      <w:rPr>
        <w:rFonts w:ascii="Georgia" w:hAnsi="Georgia" w:hint="default"/>
        <w:b w:val="0"/>
        <w:i w:val="0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32D4E"/>
    <w:multiLevelType w:val="hybridMultilevel"/>
    <w:tmpl w:val="83642C6C"/>
    <w:name w:val="roman 13"/>
    <w:lvl w:ilvl="0" w:tplc="18E462B8">
      <w:start w:val="1"/>
      <w:numFmt w:val="lowerRoman"/>
      <w:lvlText w:val="(%1)"/>
      <w:lvlJc w:val="left"/>
      <w:pPr>
        <w:ind w:left="720" w:hanging="360"/>
      </w:pPr>
      <w:rPr>
        <w:rFonts w:ascii="Georgia" w:hAnsi="Georgia" w:hint="default"/>
        <w:b w:val="0"/>
        <w:i w:val="0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3A4414"/>
    <w:multiLevelType w:val="multilevel"/>
    <w:tmpl w:val="E292B41E"/>
    <w:lvl w:ilvl="0">
      <w:start w:val="1"/>
      <w:numFmt w:val="decimal"/>
      <w:pStyle w:val="ListNumbers"/>
      <w:lvlText w:val="%1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50B455FE"/>
    <w:multiLevelType w:val="multilevel"/>
    <w:tmpl w:val="E90622EE"/>
    <w:name w:val="roman 1"/>
    <w:lvl w:ilvl="0">
      <w:start w:val="1"/>
      <w:numFmt w:val="lowerRoman"/>
      <w:pStyle w:val="roman1"/>
      <w:lvlText w:val="(%1)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 w:val="0"/>
        <w:i w:val="0"/>
        <w:sz w:val="20"/>
      </w:rPr>
    </w:lvl>
    <w:lvl w:ilvl="1">
      <w:start w:val="1"/>
      <w:numFmt w:val="lowerRoman"/>
      <w:pStyle w:val="roman2"/>
      <w:lvlText w:val="(%2)"/>
      <w:lvlJc w:val="left"/>
      <w:pPr>
        <w:tabs>
          <w:tab w:val="num" w:pos="1077"/>
        </w:tabs>
        <w:ind w:left="1077" w:hanging="680"/>
      </w:pPr>
      <w:rPr>
        <w:rFonts w:hint="default"/>
      </w:rPr>
    </w:lvl>
    <w:lvl w:ilvl="2">
      <w:start w:val="1"/>
      <w:numFmt w:val="lowerRoman"/>
      <w:pStyle w:val="roman3"/>
      <w:lvlText w:val="(%3)"/>
      <w:lvlJc w:val="left"/>
      <w:pPr>
        <w:tabs>
          <w:tab w:val="num" w:pos="1871"/>
        </w:tabs>
        <w:ind w:left="1871" w:hanging="794"/>
      </w:pPr>
      <w:rPr>
        <w:rFonts w:ascii="Georgia" w:hAnsi="Georgia" w:hint="default"/>
        <w:b w:val="0"/>
        <w:i w:val="0"/>
        <w:sz w:val="20"/>
      </w:rPr>
    </w:lvl>
    <w:lvl w:ilvl="3">
      <w:start w:val="1"/>
      <w:numFmt w:val="lowerRoman"/>
      <w:pStyle w:val="roman4"/>
      <w:lvlText w:val="(%4)"/>
      <w:lvlJc w:val="left"/>
      <w:pPr>
        <w:tabs>
          <w:tab w:val="num" w:pos="2552"/>
        </w:tabs>
        <w:ind w:left="2552" w:hanging="681"/>
      </w:pPr>
      <w:rPr>
        <w:rFonts w:ascii="Georgia" w:hAnsi="Georgia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52A01B2"/>
    <w:multiLevelType w:val="multilevel"/>
    <w:tmpl w:val="F09EA176"/>
    <w:lvl w:ilvl="0">
      <w:start w:val="1"/>
      <w:numFmt w:val="decimal"/>
      <w:pStyle w:val="Level1"/>
      <w:lvlText w:val="%1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decimal"/>
      <w:pStyle w:val="Level2"/>
      <w:lvlText w:val="%1.%2."/>
      <w:lvlJc w:val="left"/>
      <w:pPr>
        <w:tabs>
          <w:tab w:val="num" w:pos="1077"/>
        </w:tabs>
        <w:ind w:left="1077" w:hanging="680"/>
      </w:pPr>
      <w:rPr>
        <w:rFonts w:ascii="Georgia" w:hAnsi="Georgia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2">
      <w:start w:val="1"/>
      <w:numFmt w:val="decimal"/>
      <w:pStyle w:val="Level3"/>
      <w:lvlText w:val="%1.%2.%3."/>
      <w:lvlJc w:val="left"/>
      <w:pPr>
        <w:tabs>
          <w:tab w:val="num" w:pos="1871"/>
        </w:tabs>
        <w:ind w:left="1871" w:hanging="794"/>
      </w:pPr>
      <w:rPr>
        <w:rFonts w:ascii="Georgia" w:hAnsi="Georgia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552"/>
        </w:tabs>
        <w:ind w:left="2552" w:hanging="681"/>
      </w:pPr>
      <w:rPr>
        <w:rFonts w:ascii="Georgia" w:hAnsi="Georgia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F830277"/>
    <w:multiLevelType w:val="multilevel"/>
    <w:tmpl w:val="A8B2328E"/>
    <w:name w:val="UCRoman"/>
    <w:lvl w:ilvl="0">
      <w:start w:val="1"/>
      <w:numFmt w:val="upperRoman"/>
      <w:pStyle w:val="UCRoman"/>
      <w:lvlText w:val="%1.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/>
        <w:i w:val="0"/>
        <w:sz w:val="20"/>
      </w:rPr>
    </w:lvl>
    <w:lvl w:ilvl="1">
      <w:start w:val="1"/>
      <w:numFmt w:val="upperRoman"/>
      <w:pStyle w:val="UCRoman2"/>
      <w:lvlText w:val="%2."/>
      <w:lvlJc w:val="left"/>
      <w:pPr>
        <w:tabs>
          <w:tab w:val="num" w:pos="1077"/>
        </w:tabs>
        <w:ind w:left="1077" w:hanging="680"/>
      </w:pPr>
      <w:rPr>
        <w:rFonts w:ascii="Georgia" w:hAnsi="Georgia" w:hint="default"/>
        <w:b/>
        <w:i w:val="0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62215270"/>
    <w:multiLevelType w:val="singleLevel"/>
    <w:tmpl w:val="EEFCF3C2"/>
    <w:lvl w:ilvl="0">
      <w:start w:val="1"/>
      <w:numFmt w:val="lowerRoman"/>
      <w:lvlText w:val="(%1)"/>
      <w:lvlJc w:val="left"/>
      <w:pPr>
        <w:ind w:left="1154" w:hanging="360"/>
      </w:pPr>
      <w:rPr>
        <w:rFonts w:ascii="Georgia" w:hAnsi="Georgia" w:hint="default"/>
        <w:b w:val="0"/>
        <w:i w:val="0"/>
        <w:sz w:val="20"/>
      </w:rPr>
    </w:lvl>
  </w:abstractNum>
  <w:abstractNum w:abstractNumId="17" w15:restartNumberingAfterBreak="0">
    <w:nsid w:val="66C97D41"/>
    <w:multiLevelType w:val="multilevel"/>
    <w:tmpl w:val="5EDECA98"/>
    <w:lvl w:ilvl="0">
      <w:start w:val="1"/>
      <w:numFmt w:val="decimal"/>
      <w:pStyle w:val="Parties"/>
      <w:lvlText w:val="(%1)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69234399"/>
    <w:multiLevelType w:val="multilevel"/>
    <w:tmpl w:val="D76E3834"/>
    <w:name w:val="Table roman"/>
    <w:lvl w:ilvl="0">
      <w:start w:val="1"/>
      <w:numFmt w:val="lowerRoman"/>
      <w:pStyle w:val="Tableroman"/>
      <w:lvlText w:val="(%1)"/>
      <w:lvlJc w:val="left"/>
      <w:pPr>
        <w:tabs>
          <w:tab w:val="num" w:pos="567"/>
        </w:tabs>
        <w:ind w:left="567" w:hanging="567"/>
      </w:pPr>
      <w:rPr>
        <w:rFonts w:ascii="Georgia" w:hAnsi="Georgia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6A005561"/>
    <w:multiLevelType w:val="hybridMultilevel"/>
    <w:tmpl w:val="70A25A2E"/>
    <w:name w:val="roman 14"/>
    <w:lvl w:ilvl="0" w:tplc="DE46C060">
      <w:start w:val="1"/>
      <w:numFmt w:val="lowerRoman"/>
      <w:lvlText w:val="(%1)"/>
      <w:lvlJc w:val="left"/>
      <w:pPr>
        <w:ind w:left="720" w:hanging="360"/>
      </w:pPr>
      <w:rPr>
        <w:rFonts w:ascii="Georgia" w:hAnsi="Georgia" w:hint="default"/>
        <w:b w:val="0"/>
        <w:i w:val="0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D11D92"/>
    <w:multiLevelType w:val="hybridMultilevel"/>
    <w:tmpl w:val="492811D2"/>
    <w:name w:val="Level 12"/>
    <w:lvl w:ilvl="0" w:tplc="F530B3A8">
      <w:start w:val="1"/>
      <w:numFmt w:val="decimal"/>
      <w:lvlText w:val="%1"/>
      <w:lvlJc w:val="left"/>
      <w:pPr>
        <w:ind w:left="720" w:hanging="360"/>
      </w:pPr>
      <w:rPr>
        <w:rFonts w:ascii="Georgia" w:hAnsi="Georgia" w:hint="default"/>
        <w:b w:val="0"/>
        <w:i w:val="0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1D1232"/>
    <w:multiLevelType w:val="multilevel"/>
    <w:tmpl w:val="E152A37E"/>
    <w:lvl w:ilvl="0">
      <w:start w:val="1"/>
      <w:numFmt w:val="decimal"/>
      <w:lvlText w:val="%1."/>
      <w:lvlJc w:val="left"/>
      <w:pPr>
        <w:ind w:left="360" w:hanging="360"/>
      </w:pPr>
      <w:rPr>
        <w:rFonts w:ascii="Georgia" w:hAnsi="Georgia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247"/>
        </w:tabs>
        <w:ind w:left="1247" w:hanging="680"/>
      </w:pPr>
      <w:rPr>
        <w:rFonts w:hint="default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794"/>
      </w:pPr>
      <w:rPr>
        <w:rFonts w:hint="default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722"/>
        </w:tabs>
        <w:ind w:left="2722" w:hanging="68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</w:abstractNum>
  <w:abstractNum w:abstractNumId="22" w15:restartNumberingAfterBreak="0">
    <w:nsid w:val="6FD50551"/>
    <w:multiLevelType w:val="hybridMultilevel"/>
    <w:tmpl w:val="C9E4A93A"/>
    <w:name w:val="Table3"/>
    <w:lvl w:ilvl="0" w:tplc="8DAC60C6">
      <w:start w:val="1"/>
      <w:numFmt w:val="decimal"/>
      <w:lvlText w:val="%1"/>
      <w:lvlJc w:val="left"/>
      <w:pPr>
        <w:ind w:left="720" w:hanging="360"/>
      </w:pPr>
      <w:rPr>
        <w:rFonts w:ascii="Georgia" w:hAnsi="Georgia" w:hint="default"/>
        <w:b/>
        <w:i w:val="0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E91D33"/>
    <w:multiLevelType w:val="multilevel"/>
    <w:tmpl w:val="60AAD1CC"/>
    <w:name w:val="Level 1"/>
    <w:lvl w:ilvl="0">
      <w:start w:val="1"/>
      <w:numFmt w:val="decimal"/>
      <w:lvlText w:val="%1."/>
      <w:lvlJc w:val="left"/>
      <w:pPr>
        <w:ind w:left="397" w:hanging="397"/>
      </w:pPr>
      <w:rPr>
        <w:rFonts w:ascii="Georgia" w:hAnsi="Georgia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680"/>
      </w:pPr>
      <w:rPr>
        <w:rFonts w:ascii="Georgia" w:hAnsi="Georgia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1871"/>
        </w:tabs>
        <w:ind w:left="1871" w:hanging="794"/>
      </w:pPr>
      <w:rPr>
        <w:rFonts w:ascii="Georgia" w:hAnsi="Georgia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Roman"/>
      <w:lvlText w:val="(%4)"/>
      <w:lvlJc w:val="left"/>
      <w:pPr>
        <w:tabs>
          <w:tab w:val="num" w:pos="2552"/>
        </w:tabs>
        <w:ind w:left="2552" w:hanging="681"/>
      </w:pPr>
      <w:rPr>
        <w:rFonts w:ascii="Georgia" w:hAnsi="Georgia" w:hint="default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011792E"/>
    <w:multiLevelType w:val="multilevel"/>
    <w:tmpl w:val="ABD0F964"/>
    <w:lvl w:ilvl="0">
      <w:start w:val="1"/>
      <w:numFmt w:val="bullet"/>
      <w:pStyle w:val="bullet1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 w:val="0"/>
        <w:i w:val="0"/>
        <w:sz w:val="20"/>
      </w:rPr>
    </w:lvl>
    <w:lvl w:ilvl="1">
      <w:start w:val="1"/>
      <w:numFmt w:val="bullet"/>
      <w:pStyle w:val="bullet2"/>
      <w:lvlText w:val=""/>
      <w:lvlJc w:val="left"/>
      <w:pPr>
        <w:tabs>
          <w:tab w:val="num" w:pos="1077"/>
        </w:tabs>
        <w:ind w:left="1077" w:hanging="680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871"/>
        </w:tabs>
        <w:ind w:left="1871" w:hanging="79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552"/>
        </w:tabs>
        <w:ind w:left="2552" w:hanging="681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897B00"/>
    <w:multiLevelType w:val="hybridMultilevel"/>
    <w:tmpl w:val="03A29ED0"/>
    <w:name w:val="alpha2"/>
    <w:lvl w:ilvl="0" w:tplc="5B4A7D72">
      <w:start w:val="1"/>
      <w:numFmt w:val="lowerLetter"/>
      <w:lvlText w:val="(%1)"/>
      <w:lvlJc w:val="left"/>
      <w:pPr>
        <w:ind w:left="720" w:hanging="360"/>
      </w:pPr>
      <w:rPr>
        <w:rFonts w:ascii="Georgia" w:hAnsi="Georgia" w:hint="default"/>
        <w:b w:val="0"/>
        <w:i w:val="0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0552F0"/>
    <w:multiLevelType w:val="multilevel"/>
    <w:tmpl w:val="9CE46B7C"/>
    <w:lvl w:ilvl="0">
      <w:start w:val="1"/>
      <w:numFmt w:val="decimal"/>
      <w:pStyle w:val="Schedule1"/>
      <w:isLgl/>
      <w:lvlText w:val="%1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/>
        <w:i w:val="0"/>
        <w:sz w:val="20"/>
      </w:rPr>
    </w:lvl>
    <w:lvl w:ilvl="1">
      <w:start w:val="1"/>
      <w:numFmt w:val="decimal"/>
      <w:pStyle w:val="Schedule2"/>
      <w:lvlText w:val="%1.%2."/>
      <w:lvlJc w:val="left"/>
      <w:pPr>
        <w:tabs>
          <w:tab w:val="num" w:pos="1077"/>
        </w:tabs>
        <w:ind w:left="1077" w:hanging="680"/>
      </w:pPr>
      <w:rPr>
        <w:rFonts w:ascii="Georgia" w:hAnsi="Georgia" w:hint="default"/>
        <w:b/>
        <w:i w:val="0"/>
        <w:sz w:val="20"/>
      </w:rPr>
    </w:lvl>
    <w:lvl w:ilvl="2">
      <w:start w:val="1"/>
      <w:numFmt w:val="decimal"/>
      <w:pStyle w:val="Schedule3"/>
      <w:lvlText w:val="%1.%2.%3."/>
      <w:lvlJc w:val="left"/>
      <w:pPr>
        <w:tabs>
          <w:tab w:val="num" w:pos="1871"/>
        </w:tabs>
        <w:ind w:left="1871" w:hanging="794"/>
      </w:pPr>
      <w:rPr>
        <w:rFonts w:ascii="Georgia" w:hAnsi="Georgia" w:hint="default"/>
        <w:b/>
        <w:i w:val="0"/>
        <w:sz w:val="20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552"/>
        </w:tabs>
        <w:ind w:left="2552" w:hanging="681"/>
      </w:pPr>
      <w:rPr>
        <w:rFonts w:ascii="Georgia" w:hAnsi="Georgia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7783392B"/>
    <w:multiLevelType w:val="multilevel"/>
    <w:tmpl w:val="8C08B4B6"/>
    <w:name w:val="Table4"/>
    <w:lvl w:ilvl="0">
      <w:start w:val="1"/>
      <w:numFmt w:val="lowerLetter"/>
      <w:pStyle w:val="Tablealpha"/>
      <w:lvlText w:val="(%1)"/>
      <w:lvlJc w:val="left"/>
      <w:pPr>
        <w:tabs>
          <w:tab w:val="num" w:pos="567"/>
        </w:tabs>
        <w:ind w:left="567" w:hanging="567"/>
      </w:pPr>
      <w:rPr>
        <w:rFonts w:ascii="Georgia" w:hAnsi="Georgia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78257A82"/>
    <w:multiLevelType w:val="hybridMultilevel"/>
    <w:tmpl w:val="2832851C"/>
    <w:lvl w:ilvl="0" w:tplc="10387D3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5A5B88"/>
    <w:multiLevelType w:val="singleLevel"/>
    <w:tmpl w:val="1A20932E"/>
    <w:lvl w:ilvl="0">
      <w:start w:val="1"/>
      <w:numFmt w:val="lowerRoman"/>
      <w:lvlText w:val="(%1)"/>
      <w:lvlJc w:val="left"/>
      <w:pPr>
        <w:ind w:left="1154" w:hanging="360"/>
      </w:pPr>
      <w:rPr>
        <w:rFonts w:ascii="Georgia" w:hAnsi="Georgia" w:hint="default"/>
        <w:b w:val="0"/>
        <w:i w:val="0"/>
        <w:sz w:val="20"/>
      </w:rPr>
    </w:lvl>
  </w:abstractNum>
  <w:abstractNum w:abstractNumId="30" w15:restartNumberingAfterBreak="0">
    <w:nsid w:val="7A4E67C0"/>
    <w:multiLevelType w:val="hybridMultilevel"/>
    <w:tmpl w:val="05D0618A"/>
    <w:name w:val="Schedule 12"/>
    <w:lvl w:ilvl="0" w:tplc="74F44316">
      <w:start w:val="1"/>
      <w:numFmt w:val="decimal"/>
      <w:lvlText w:val="%1"/>
      <w:lvlJc w:val="left"/>
      <w:pPr>
        <w:ind w:left="720" w:hanging="360"/>
      </w:pPr>
      <w:rPr>
        <w:rFonts w:ascii="Georgia" w:hAnsi="Georgia" w:hint="default"/>
        <w:b w:val="0"/>
        <w:i w:val="0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978848">
    <w:abstractNumId w:val="6"/>
  </w:num>
  <w:num w:numId="2" w16cid:durableId="591360008">
    <w:abstractNumId w:val="8"/>
  </w:num>
  <w:num w:numId="3" w16cid:durableId="278998943">
    <w:abstractNumId w:val="17"/>
  </w:num>
  <w:num w:numId="4" w16cid:durableId="148058881">
    <w:abstractNumId w:val="24"/>
  </w:num>
  <w:num w:numId="5" w16cid:durableId="1796411502">
    <w:abstractNumId w:val="7"/>
  </w:num>
  <w:num w:numId="6" w16cid:durableId="1932084695">
    <w:abstractNumId w:val="13"/>
  </w:num>
  <w:num w:numId="7" w16cid:durableId="309795710">
    <w:abstractNumId w:val="26"/>
  </w:num>
  <w:num w:numId="8" w16cid:durableId="659890142">
    <w:abstractNumId w:val="9"/>
  </w:num>
  <w:num w:numId="9" w16cid:durableId="177813705">
    <w:abstractNumId w:val="27"/>
  </w:num>
  <w:num w:numId="10" w16cid:durableId="494346938">
    <w:abstractNumId w:val="3"/>
  </w:num>
  <w:num w:numId="11" w16cid:durableId="552539626">
    <w:abstractNumId w:val="18"/>
  </w:num>
  <w:num w:numId="12" w16cid:durableId="1671519269">
    <w:abstractNumId w:val="1"/>
  </w:num>
  <w:num w:numId="13" w16cid:durableId="157161793">
    <w:abstractNumId w:val="15"/>
  </w:num>
  <w:num w:numId="14" w16cid:durableId="1000306431">
    <w:abstractNumId w:val="14"/>
  </w:num>
  <w:num w:numId="15" w16cid:durableId="27491433">
    <w:abstractNumId w:val="12"/>
  </w:num>
  <w:num w:numId="16" w16cid:durableId="14350555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526915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805456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58319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425138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423795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66428385">
    <w:abstractNumId w:val="0"/>
  </w:num>
  <w:num w:numId="23" w16cid:durableId="13447472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19786724">
    <w:abstractNumId w:val="21"/>
  </w:num>
  <w:num w:numId="25" w16cid:durableId="19576419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08943291">
    <w:abstractNumId w:val="28"/>
  </w:num>
  <w:num w:numId="27" w16cid:durableId="1557087736">
    <w:abstractNumId w:val="29"/>
  </w:num>
  <w:num w:numId="28" w16cid:durableId="3071282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96444987">
    <w:abstractNumId w:val="29"/>
    <w:lvlOverride w:ilvl="0">
      <w:startOverride w:val="1"/>
    </w:lvlOverride>
  </w:num>
  <w:num w:numId="30" w16cid:durableId="1297679275">
    <w:abstractNumId w:val="29"/>
    <w:lvlOverride w:ilvl="0">
      <w:startOverride w:val="1"/>
    </w:lvlOverride>
  </w:num>
  <w:num w:numId="31" w16cid:durableId="255745836">
    <w:abstractNumId w:val="29"/>
    <w:lvlOverride w:ilvl="0">
      <w:startOverride w:val="1"/>
    </w:lvlOverride>
  </w:num>
  <w:num w:numId="32" w16cid:durableId="1173952518">
    <w:abstractNumId w:val="5"/>
  </w:num>
  <w:num w:numId="33" w16cid:durableId="1719158348">
    <w:abstractNumId w:val="16"/>
  </w:num>
  <w:num w:numId="34" w16cid:durableId="520557086">
    <w:abstractNumId w:val="14"/>
  </w:num>
  <w:num w:numId="35" w16cid:durableId="1596866484">
    <w:abstractNumId w:val="26"/>
  </w:num>
  <w:num w:numId="36" w16cid:durableId="2090736941">
    <w:abstractNumId w:val="26"/>
  </w:num>
  <w:num w:numId="37" w16cid:durableId="1062873815">
    <w:abstractNumId w:val="26"/>
  </w:num>
  <w:num w:numId="38" w16cid:durableId="1566408463">
    <w:abstractNumId w:val="26"/>
  </w:num>
  <w:num w:numId="39" w16cid:durableId="475027577">
    <w:abstractNumId w:val="26"/>
  </w:num>
  <w:num w:numId="40" w16cid:durableId="879365874">
    <w:abstractNumId w:val="26"/>
  </w:num>
  <w:num w:numId="41" w16cid:durableId="1692796483">
    <w:abstractNumId w:val="26"/>
  </w:num>
  <w:num w:numId="42" w16cid:durableId="6114746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1370015">
    <w:abstractNumId w:val="14"/>
  </w:num>
  <w:num w:numId="44" w16cid:durableId="1174149542">
    <w:abstractNumId w:val="14"/>
  </w:num>
  <w:num w:numId="45" w16cid:durableId="1088037810">
    <w:abstractNumId w:val="26"/>
  </w:num>
  <w:num w:numId="46" w16cid:durableId="13197704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583641452">
    <w:abstractNumId w:val="2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4A"/>
    <w:rsid w:val="0001523F"/>
    <w:rsid w:val="000154A0"/>
    <w:rsid w:val="00034BBE"/>
    <w:rsid w:val="000355BB"/>
    <w:rsid w:val="00043AC4"/>
    <w:rsid w:val="000465B4"/>
    <w:rsid w:val="00047F70"/>
    <w:rsid w:val="00053CF3"/>
    <w:rsid w:val="00057510"/>
    <w:rsid w:val="00070C37"/>
    <w:rsid w:val="000710D9"/>
    <w:rsid w:val="00094FA3"/>
    <w:rsid w:val="000C04A9"/>
    <w:rsid w:val="000D3D4A"/>
    <w:rsid w:val="000E1178"/>
    <w:rsid w:val="000F421E"/>
    <w:rsid w:val="00112EC7"/>
    <w:rsid w:val="001151EC"/>
    <w:rsid w:val="001264EE"/>
    <w:rsid w:val="001317CF"/>
    <w:rsid w:val="00132317"/>
    <w:rsid w:val="001443FF"/>
    <w:rsid w:val="001452E4"/>
    <w:rsid w:val="001472B9"/>
    <w:rsid w:val="001604D0"/>
    <w:rsid w:val="00163AB5"/>
    <w:rsid w:val="001650CC"/>
    <w:rsid w:val="00166EAE"/>
    <w:rsid w:val="00172795"/>
    <w:rsid w:val="00177027"/>
    <w:rsid w:val="00191B8F"/>
    <w:rsid w:val="001A18E5"/>
    <w:rsid w:val="001A51D6"/>
    <w:rsid w:val="001B7B49"/>
    <w:rsid w:val="001D57E0"/>
    <w:rsid w:val="001E370D"/>
    <w:rsid w:val="001F5DE3"/>
    <w:rsid w:val="0020048F"/>
    <w:rsid w:val="00206FF8"/>
    <w:rsid w:val="002072B9"/>
    <w:rsid w:val="00233BD9"/>
    <w:rsid w:val="00237226"/>
    <w:rsid w:val="00253115"/>
    <w:rsid w:val="00263141"/>
    <w:rsid w:val="00286F65"/>
    <w:rsid w:val="002959A4"/>
    <w:rsid w:val="002D2B79"/>
    <w:rsid w:val="002D74C9"/>
    <w:rsid w:val="002E1097"/>
    <w:rsid w:val="002E608F"/>
    <w:rsid w:val="002F57CD"/>
    <w:rsid w:val="002F598D"/>
    <w:rsid w:val="00305346"/>
    <w:rsid w:val="0031048A"/>
    <w:rsid w:val="003259B0"/>
    <w:rsid w:val="00336E16"/>
    <w:rsid w:val="003547C3"/>
    <w:rsid w:val="00356D74"/>
    <w:rsid w:val="00363FE7"/>
    <w:rsid w:val="00371940"/>
    <w:rsid w:val="003756D7"/>
    <w:rsid w:val="003D244F"/>
    <w:rsid w:val="003F56BF"/>
    <w:rsid w:val="00412F7C"/>
    <w:rsid w:val="00420574"/>
    <w:rsid w:val="00451F65"/>
    <w:rsid w:val="004529D6"/>
    <w:rsid w:val="00453E9C"/>
    <w:rsid w:val="00462D58"/>
    <w:rsid w:val="0046587C"/>
    <w:rsid w:val="00490F35"/>
    <w:rsid w:val="004A194A"/>
    <w:rsid w:val="004B00FD"/>
    <w:rsid w:val="004B3C08"/>
    <w:rsid w:val="004C4277"/>
    <w:rsid w:val="004C446B"/>
    <w:rsid w:val="004E0F38"/>
    <w:rsid w:val="004E1461"/>
    <w:rsid w:val="004F2C6F"/>
    <w:rsid w:val="00502892"/>
    <w:rsid w:val="005053F5"/>
    <w:rsid w:val="005150A1"/>
    <w:rsid w:val="00537C04"/>
    <w:rsid w:val="00561709"/>
    <w:rsid w:val="00570633"/>
    <w:rsid w:val="005767A6"/>
    <w:rsid w:val="00582C6B"/>
    <w:rsid w:val="005865DD"/>
    <w:rsid w:val="005A5B81"/>
    <w:rsid w:val="005C3E15"/>
    <w:rsid w:val="005C77C3"/>
    <w:rsid w:val="005D0385"/>
    <w:rsid w:val="005F6025"/>
    <w:rsid w:val="006029D4"/>
    <w:rsid w:val="006211CB"/>
    <w:rsid w:val="006424FF"/>
    <w:rsid w:val="00643B30"/>
    <w:rsid w:val="006447A7"/>
    <w:rsid w:val="00664C2A"/>
    <w:rsid w:val="0067051A"/>
    <w:rsid w:val="006720D6"/>
    <w:rsid w:val="00675205"/>
    <w:rsid w:val="00680573"/>
    <w:rsid w:val="0068305D"/>
    <w:rsid w:val="00683DFE"/>
    <w:rsid w:val="0068537D"/>
    <w:rsid w:val="006951E5"/>
    <w:rsid w:val="006E1705"/>
    <w:rsid w:val="006F406A"/>
    <w:rsid w:val="00710542"/>
    <w:rsid w:val="00723FF0"/>
    <w:rsid w:val="00744106"/>
    <w:rsid w:val="00756680"/>
    <w:rsid w:val="007604B9"/>
    <w:rsid w:val="00764150"/>
    <w:rsid w:val="00771133"/>
    <w:rsid w:val="007718F9"/>
    <w:rsid w:val="00780448"/>
    <w:rsid w:val="007A07E8"/>
    <w:rsid w:val="007A1FA8"/>
    <w:rsid w:val="007A4A74"/>
    <w:rsid w:val="007A4B19"/>
    <w:rsid w:val="007B63BB"/>
    <w:rsid w:val="007C7116"/>
    <w:rsid w:val="007D1F6F"/>
    <w:rsid w:val="007D5ACC"/>
    <w:rsid w:val="007D6E83"/>
    <w:rsid w:val="007E0822"/>
    <w:rsid w:val="007F7DDD"/>
    <w:rsid w:val="00800DB4"/>
    <w:rsid w:val="008125DF"/>
    <w:rsid w:val="00840E45"/>
    <w:rsid w:val="00847BE2"/>
    <w:rsid w:val="00856855"/>
    <w:rsid w:val="008647C8"/>
    <w:rsid w:val="00891995"/>
    <w:rsid w:val="00893FEA"/>
    <w:rsid w:val="008951AE"/>
    <w:rsid w:val="008A258F"/>
    <w:rsid w:val="008A41D7"/>
    <w:rsid w:val="008B2FFD"/>
    <w:rsid w:val="008C0E0C"/>
    <w:rsid w:val="008C1DF7"/>
    <w:rsid w:val="008C4847"/>
    <w:rsid w:val="008D216D"/>
    <w:rsid w:val="008D3298"/>
    <w:rsid w:val="008D4878"/>
    <w:rsid w:val="008E0A20"/>
    <w:rsid w:val="008F7695"/>
    <w:rsid w:val="00915063"/>
    <w:rsid w:val="0093024F"/>
    <w:rsid w:val="00940FAC"/>
    <w:rsid w:val="00941508"/>
    <w:rsid w:val="00957E19"/>
    <w:rsid w:val="00961C74"/>
    <w:rsid w:val="009768E9"/>
    <w:rsid w:val="0097744B"/>
    <w:rsid w:val="00990008"/>
    <w:rsid w:val="009A70C8"/>
    <w:rsid w:val="009B3173"/>
    <w:rsid w:val="009B65B3"/>
    <w:rsid w:val="009B6902"/>
    <w:rsid w:val="009C14D7"/>
    <w:rsid w:val="009C2A27"/>
    <w:rsid w:val="009C7F5D"/>
    <w:rsid w:val="009F1D6A"/>
    <w:rsid w:val="00A0257A"/>
    <w:rsid w:val="00A07337"/>
    <w:rsid w:val="00A160BE"/>
    <w:rsid w:val="00A23F9D"/>
    <w:rsid w:val="00A36B71"/>
    <w:rsid w:val="00A377AD"/>
    <w:rsid w:val="00A41058"/>
    <w:rsid w:val="00A46C8E"/>
    <w:rsid w:val="00A53D86"/>
    <w:rsid w:val="00A6443D"/>
    <w:rsid w:val="00A8784F"/>
    <w:rsid w:val="00A95DF2"/>
    <w:rsid w:val="00AB0B40"/>
    <w:rsid w:val="00AC39EF"/>
    <w:rsid w:val="00AE0A6F"/>
    <w:rsid w:val="00AE1C78"/>
    <w:rsid w:val="00AF16BD"/>
    <w:rsid w:val="00B24A35"/>
    <w:rsid w:val="00B266C7"/>
    <w:rsid w:val="00B30CAF"/>
    <w:rsid w:val="00B40004"/>
    <w:rsid w:val="00B421CD"/>
    <w:rsid w:val="00B50072"/>
    <w:rsid w:val="00B61EAB"/>
    <w:rsid w:val="00B92983"/>
    <w:rsid w:val="00B92BA4"/>
    <w:rsid w:val="00B95586"/>
    <w:rsid w:val="00B95DE0"/>
    <w:rsid w:val="00BB6D70"/>
    <w:rsid w:val="00BE3280"/>
    <w:rsid w:val="00BF2A4E"/>
    <w:rsid w:val="00BF70D6"/>
    <w:rsid w:val="00BF79EF"/>
    <w:rsid w:val="00C22636"/>
    <w:rsid w:val="00C25715"/>
    <w:rsid w:val="00C33246"/>
    <w:rsid w:val="00C46834"/>
    <w:rsid w:val="00C76433"/>
    <w:rsid w:val="00C76D57"/>
    <w:rsid w:val="00C87FD2"/>
    <w:rsid w:val="00CA0764"/>
    <w:rsid w:val="00CA1905"/>
    <w:rsid w:val="00CA338E"/>
    <w:rsid w:val="00CA74D6"/>
    <w:rsid w:val="00CC447B"/>
    <w:rsid w:val="00CD7119"/>
    <w:rsid w:val="00CE6EE8"/>
    <w:rsid w:val="00D110D9"/>
    <w:rsid w:val="00D1157E"/>
    <w:rsid w:val="00D17AA7"/>
    <w:rsid w:val="00D23E29"/>
    <w:rsid w:val="00D366AD"/>
    <w:rsid w:val="00D42432"/>
    <w:rsid w:val="00D500E8"/>
    <w:rsid w:val="00D5034B"/>
    <w:rsid w:val="00D52F00"/>
    <w:rsid w:val="00D53A5D"/>
    <w:rsid w:val="00D75678"/>
    <w:rsid w:val="00D80710"/>
    <w:rsid w:val="00D83FDE"/>
    <w:rsid w:val="00D93045"/>
    <w:rsid w:val="00D9475E"/>
    <w:rsid w:val="00DA4A99"/>
    <w:rsid w:val="00DB02DE"/>
    <w:rsid w:val="00DB1ECC"/>
    <w:rsid w:val="00DD1628"/>
    <w:rsid w:val="00DD4C88"/>
    <w:rsid w:val="00DD56F3"/>
    <w:rsid w:val="00E1615A"/>
    <w:rsid w:val="00E25595"/>
    <w:rsid w:val="00E32A74"/>
    <w:rsid w:val="00E379CB"/>
    <w:rsid w:val="00E404AF"/>
    <w:rsid w:val="00E40D8B"/>
    <w:rsid w:val="00E525C5"/>
    <w:rsid w:val="00E653CD"/>
    <w:rsid w:val="00E840F2"/>
    <w:rsid w:val="00E94E69"/>
    <w:rsid w:val="00E951CD"/>
    <w:rsid w:val="00EA2FE8"/>
    <w:rsid w:val="00EA5B3C"/>
    <w:rsid w:val="00EC2DE0"/>
    <w:rsid w:val="00EE44C2"/>
    <w:rsid w:val="00F012F7"/>
    <w:rsid w:val="00F10C1E"/>
    <w:rsid w:val="00F25523"/>
    <w:rsid w:val="00F352F1"/>
    <w:rsid w:val="00F425C8"/>
    <w:rsid w:val="00F739FD"/>
    <w:rsid w:val="00F9115C"/>
    <w:rsid w:val="00F93FE8"/>
    <w:rsid w:val="00F94456"/>
    <w:rsid w:val="00FA16EF"/>
    <w:rsid w:val="00FA225E"/>
    <w:rsid w:val="00FA2DAA"/>
    <w:rsid w:val="00FA4882"/>
    <w:rsid w:val="00FC3EED"/>
    <w:rsid w:val="00FE5359"/>
    <w:rsid w:val="00FF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D0998"/>
  <w15:chartTrackingRefBased/>
  <w15:docId w15:val="{5D7DBF90-5F2E-4B03-A4CA-19D05299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theme="minorHAnsi"/>
        <w:lang w:val="hu-HU" w:eastAsia="en-US" w:bidi="ar-SA"/>
      </w:rPr>
    </w:rPrDefault>
    <w:pPrDefault>
      <w:pPr>
        <w:spacing w:after="140" w:line="264" w:lineRule="auto"/>
        <w:jc w:val="both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header" w:locked="0"/>
    <w:lsdException w:name="footer" w:locked="0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locked="0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locked="0" w:semiHidden="1" w:unhideWhenUsed="1"/>
  </w:latentStyles>
  <w:style w:type="paragraph" w:default="1" w:styleId="Norml">
    <w:name w:val="Normal"/>
    <w:semiHidden/>
    <w:qFormat/>
    <w:rsid w:val="004C4277"/>
  </w:style>
  <w:style w:type="paragraph" w:styleId="Cmsor1">
    <w:name w:val="heading 1"/>
    <w:basedOn w:val="Norml"/>
    <w:next w:val="Norml"/>
    <w:link w:val="Cmsor1Char"/>
    <w:uiPriority w:val="9"/>
    <w:semiHidden/>
    <w:qFormat/>
    <w:locked/>
    <w:rsid w:val="008919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qFormat/>
    <w:locked/>
    <w:rsid w:val="008919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qFormat/>
    <w:locked/>
    <w:rsid w:val="004529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ody">
    <w:name w:val="Body"/>
    <w:basedOn w:val="Norml"/>
    <w:qFormat/>
    <w:rsid w:val="00891995"/>
  </w:style>
  <w:style w:type="paragraph" w:customStyle="1" w:styleId="alpha1">
    <w:name w:val="alpha 1"/>
    <w:basedOn w:val="Body"/>
    <w:qFormat/>
    <w:rsid w:val="00DA4A99"/>
    <w:pPr>
      <w:numPr>
        <w:numId w:val="1"/>
      </w:numPr>
    </w:pPr>
  </w:style>
  <w:style w:type="paragraph" w:customStyle="1" w:styleId="alpha2">
    <w:name w:val="alpha 2"/>
    <w:basedOn w:val="alpha1"/>
    <w:qFormat/>
    <w:rsid w:val="00DA4A99"/>
    <w:pPr>
      <w:numPr>
        <w:ilvl w:val="1"/>
      </w:numPr>
    </w:pPr>
  </w:style>
  <w:style w:type="paragraph" w:styleId="Nincstrkz">
    <w:name w:val="No Spacing"/>
    <w:uiPriority w:val="1"/>
    <w:semiHidden/>
    <w:locked/>
    <w:rsid w:val="00891995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semiHidden/>
    <w:rsid w:val="00EC2D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C2DE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lpha3">
    <w:name w:val="alpha 3"/>
    <w:basedOn w:val="alpha2"/>
    <w:qFormat/>
    <w:rsid w:val="00DA4A99"/>
    <w:pPr>
      <w:numPr>
        <w:ilvl w:val="2"/>
      </w:numPr>
    </w:pPr>
  </w:style>
  <w:style w:type="paragraph" w:customStyle="1" w:styleId="Body1">
    <w:name w:val="Body 1"/>
    <w:basedOn w:val="Body"/>
    <w:qFormat/>
    <w:rsid w:val="00891995"/>
    <w:pPr>
      <w:ind w:left="397"/>
    </w:pPr>
  </w:style>
  <w:style w:type="paragraph" w:styleId="llb">
    <w:name w:val="footer"/>
    <w:basedOn w:val="Norml"/>
    <w:link w:val="llbChar"/>
    <w:uiPriority w:val="99"/>
    <w:rsid w:val="005053F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Body2">
    <w:name w:val="Body 2"/>
    <w:basedOn w:val="Body1"/>
    <w:qFormat/>
    <w:rsid w:val="00EC2DE0"/>
    <w:pPr>
      <w:ind w:left="1077"/>
    </w:pPr>
  </w:style>
  <w:style w:type="paragraph" w:customStyle="1" w:styleId="Body3">
    <w:name w:val="Body 3"/>
    <w:basedOn w:val="Body2"/>
    <w:qFormat/>
    <w:rsid w:val="00EC2DE0"/>
    <w:pPr>
      <w:ind w:left="1871"/>
    </w:pPr>
  </w:style>
  <w:style w:type="paragraph" w:customStyle="1" w:styleId="Body4">
    <w:name w:val="Body 4"/>
    <w:basedOn w:val="Body3"/>
    <w:qFormat/>
    <w:rsid w:val="00EC2DE0"/>
    <w:pPr>
      <w:ind w:left="2552"/>
    </w:pPr>
  </w:style>
  <w:style w:type="paragraph" w:styleId="Buborkszveg">
    <w:name w:val="Balloon Text"/>
    <w:aliases w:val="Comments"/>
    <w:basedOn w:val="Body"/>
    <w:link w:val="BuborkszvegChar"/>
    <w:uiPriority w:val="99"/>
    <w:semiHidden/>
    <w:rsid w:val="001452E4"/>
    <w:pPr>
      <w:spacing w:after="0"/>
    </w:pPr>
    <w:rPr>
      <w:rFonts w:cs="Segoe UI"/>
      <w:sz w:val="18"/>
      <w:szCs w:val="18"/>
    </w:rPr>
  </w:style>
  <w:style w:type="character" w:customStyle="1" w:styleId="BuborkszvegChar">
    <w:name w:val="Buborékszöveg Char"/>
    <w:aliases w:val="Comments Char"/>
    <w:basedOn w:val="Bekezdsalapbettpusa"/>
    <w:link w:val="Buborkszveg"/>
    <w:uiPriority w:val="99"/>
    <w:semiHidden/>
    <w:rsid w:val="00CA0764"/>
    <w:rPr>
      <w:rFonts w:cs="Segoe UI"/>
      <w:sz w:val="18"/>
      <w:szCs w:val="18"/>
    </w:rPr>
  </w:style>
  <w:style w:type="paragraph" w:styleId="lfej">
    <w:name w:val="header"/>
    <w:basedOn w:val="Body"/>
    <w:link w:val="lfejChar"/>
    <w:uiPriority w:val="99"/>
    <w:semiHidden/>
    <w:rsid w:val="00CA0764"/>
    <w:pPr>
      <w:spacing w:after="0" w:line="240" w:lineRule="auto"/>
    </w:pPr>
    <w:rPr>
      <w:sz w:val="16"/>
    </w:rPr>
  </w:style>
  <w:style w:type="character" w:customStyle="1" w:styleId="lfejChar">
    <w:name w:val="Élőfej Char"/>
    <w:basedOn w:val="Bekezdsalapbettpusa"/>
    <w:link w:val="lfej"/>
    <w:uiPriority w:val="99"/>
    <w:semiHidden/>
    <w:rsid w:val="00CA0764"/>
    <w:rPr>
      <w:sz w:val="16"/>
    </w:rPr>
  </w:style>
  <w:style w:type="character" w:styleId="Hiperhivatkozs">
    <w:name w:val="Hyperlink"/>
    <w:basedOn w:val="Bekezdsalapbettpusa"/>
    <w:uiPriority w:val="99"/>
    <w:rsid w:val="00CA0764"/>
    <w:rPr>
      <w:color w:val="DC0451"/>
      <w:u w:val="single"/>
    </w:rPr>
  </w:style>
  <w:style w:type="character" w:styleId="Jegyzethivatkozs">
    <w:name w:val="annotation reference"/>
    <w:basedOn w:val="Bekezdsalapbettpusa"/>
    <w:uiPriority w:val="99"/>
    <w:semiHidden/>
    <w:locked/>
    <w:rsid w:val="00C76D5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locked/>
    <w:rsid w:val="00C76D57"/>
    <w:pPr>
      <w:spacing w:line="240" w:lineRule="auto"/>
    </w:pPr>
    <w:rPr>
      <w:sz w:val="16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76D57"/>
    <w:rPr>
      <w:sz w:val="16"/>
    </w:rPr>
  </w:style>
  <w:style w:type="character" w:styleId="Lbjegyzet-hivatkozs">
    <w:name w:val="footnote reference"/>
    <w:basedOn w:val="Bekezdsalapbettpusa"/>
    <w:uiPriority w:val="99"/>
    <w:semiHidden/>
    <w:locked/>
    <w:rsid w:val="00C76D57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locked/>
    <w:rsid w:val="00C76D57"/>
    <w:pPr>
      <w:spacing w:after="0" w:line="240" w:lineRule="auto"/>
    </w:pPr>
    <w:rPr>
      <w:sz w:val="16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76D57"/>
    <w:rPr>
      <w:sz w:val="16"/>
    </w:rPr>
  </w:style>
  <w:style w:type="character" w:styleId="Oldalszm">
    <w:name w:val="page number"/>
    <w:basedOn w:val="Bekezdsalapbettpusa"/>
    <w:uiPriority w:val="99"/>
    <w:semiHidden/>
    <w:locked/>
    <w:rsid w:val="00C76D57"/>
    <w:rPr>
      <w:rFonts w:ascii="Georgia" w:hAnsi="Georgia"/>
      <w:sz w:val="16"/>
    </w:rPr>
  </w:style>
  <w:style w:type="paragraph" w:customStyle="1" w:styleId="bullet1">
    <w:name w:val="bullet 1"/>
    <w:basedOn w:val="Body"/>
    <w:qFormat/>
    <w:rsid w:val="00E404AF"/>
    <w:pPr>
      <w:numPr>
        <w:numId w:val="4"/>
      </w:numPr>
    </w:pPr>
  </w:style>
  <w:style w:type="paragraph" w:customStyle="1" w:styleId="bullet2">
    <w:name w:val="bullet 2"/>
    <w:basedOn w:val="bullet1"/>
    <w:qFormat/>
    <w:rsid w:val="00E404AF"/>
    <w:pPr>
      <w:numPr>
        <w:ilvl w:val="1"/>
      </w:numPr>
    </w:pPr>
  </w:style>
  <w:style w:type="paragraph" w:customStyle="1" w:styleId="bullet3">
    <w:name w:val="bullet 3"/>
    <w:basedOn w:val="bullet2"/>
    <w:qFormat/>
    <w:rsid w:val="00E404AF"/>
    <w:pPr>
      <w:numPr>
        <w:ilvl w:val="2"/>
      </w:numPr>
    </w:pPr>
  </w:style>
  <w:style w:type="paragraph" w:customStyle="1" w:styleId="bullet4">
    <w:name w:val="bullet 4"/>
    <w:basedOn w:val="bullet3"/>
    <w:qFormat/>
    <w:rsid w:val="00E404AF"/>
    <w:pPr>
      <w:numPr>
        <w:ilvl w:val="3"/>
      </w:numPr>
    </w:pPr>
  </w:style>
  <w:style w:type="paragraph" w:customStyle="1" w:styleId="CellBody">
    <w:name w:val="Cell Body"/>
    <w:basedOn w:val="Body"/>
    <w:qFormat/>
    <w:rsid w:val="00043AC4"/>
    <w:pPr>
      <w:spacing w:before="60" w:after="60"/>
    </w:pPr>
  </w:style>
  <w:style w:type="paragraph" w:customStyle="1" w:styleId="CellHead">
    <w:name w:val="Cell Head"/>
    <w:basedOn w:val="CellBody"/>
    <w:qFormat/>
    <w:rsid w:val="00043AC4"/>
    <w:rPr>
      <w:b/>
    </w:rPr>
  </w:style>
  <w:style w:type="paragraph" w:customStyle="1" w:styleId="dashbullet1">
    <w:name w:val="dash bullet 1"/>
    <w:basedOn w:val="Body"/>
    <w:qFormat/>
    <w:rsid w:val="005053F5"/>
    <w:pPr>
      <w:numPr>
        <w:numId w:val="2"/>
      </w:numPr>
    </w:pPr>
  </w:style>
  <w:style w:type="paragraph" w:customStyle="1" w:styleId="dashbullet2">
    <w:name w:val="dash bullet 2"/>
    <w:basedOn w:val="dashbullet1"/>
    <w:qFormat/>
    <w:rsid w:val="005053F5"/>
    <w:pPr>
      <w:numPr>
        <w:ilvl w:val="1"/>
      </w:numPr>
    </w:pPr>
  </w:style>
  <w:style w:type="paragraph" w:customStyle="1" w:styleId="dashbullet3">
    <w:name w:val="dash bullet 3"/>
    <w:basedOn w:val="dashbullet2"/>
    <w:qFormat/>
    <w:rsid w:val="005053F5"/>
    <w:pPr>
      <w:numPr>
        <w:ilvl w:val="2"/>
      </w:numPr>
    </w:pPr>
  </w:style>
  <w:style w:type="paragraph" w:customStyle="1" w:styleId="dashbullet4">
    <w:name w:val="dash bullet 4"/>
    <w:basedOn w:val="dashbullet3"/>
    <w:qFormat/>
    <w:rsid w:val="005053F5"/>
    <w:pPr>
      <w:numPr>
        <w:ilvl w:val="3"/>
      </w:numPr>
    </w:pPr>
  </w:style>
  <w:style w:type="paragraph" w:customStyle="1" w:styleId="Head">
    <w:name w:val="Head"/>
    <w:basedOn w:val="Body"/>
    <w:qFormat/>
    <w:rsid w:val="00132317"/>
    <w:pPr>
      <w:keepNext/>
      <w:spacing w:before="280"/>
    </w:pPr>
    <w:rPr>
      <w:b/>
      <w:sz w:val="23"/>
    </w:rPr>
  </w:style>
  <w:style w:type="paragraph" w:customStyle="1" w:styleId="Level1">
    <w:name w:val="Level 1"/>
    <w:basedOn w:val="Body"/>
    <w:next w:val="Body1"/>
    <w:qFormat/>
    <w:rsid w:val="008951AE"/>
    <w:pPr>
      <w:numPr>
        <w:numId w:val="14"/>
      </w:numPr>
      <w:spacing w:before="280"/>
    </w:pPr>
    <w:rPr>
      <w:b/>
      <w:sz w:val="22"/>
    </w:rPr>
  </w:style>
  <w:style w:type="paragraph" w:customStyle="1" w:styleId="Level2">
    <w:name w:val="Level 2"/>
    <w:basedOn w:val="Body"/>
    <w:qFormat/>
    <w:rsid w:val="008951AE"/>
    <w:pPr>
      <w:numPr>
        <w:ilvl w:val="1"/>
        <w:numId w:val="14"/>
      </w:numPr>
      <w:tabs>
        <w:tab w:val="left" w:pos="1077"/>
      </w:tabs>
    </w:pPr>
  </w:style>
  <w:style w:type="paragraph" w:customStyle="1" w:styleId="Level3">
    <w:name w:val="Level 3"/>
    <w:basedOn w:val="Body"/>
    <w:link w:val="Level3Char"/>
    <w:qFormat/>
    <w:rsid w:val="00E94E69"/>
    <w:pPr>
      <w:numPr>
        <w:ilvl w:val="2"/>
        <w:numId w:val="14"/>
      </w:numPr>
    </w:pPr>
  </w:style>
  <w:style w:type="paragraph" w:customStyle="1" w:styleId="Level4">
    <w:name w:val="Level 4"/>
    <w:basedOn w:val="Body"/>
    <w:qFormat/>
    <w:rsid w:val="00E94E69"/>
    <w:pPr>
      <w:numPr>
        <w:ilvl w:val="3"/>
        <w:numId w:val="14"/>
      </w:numPr>
      <w:tabs>
        <w:tab w:val="left" w:pos="2552"/>
      </w:tabs>
    </w:pPr>
  </w:style>
  <w:style w:type="character" w:customStyle="1" w:styleId="llbChar">
    <w:name w:val="Élőláb Char"/>
    <w:basedOn w:val="Bekezdsalapbettpusa"/>
    <w:link w:val="llb"/>
    <w:uiPriority w:val="99"/>
    <w:rsid w:val="005053F5"/>
  </w:style>
  <w:style w:type="character" w:customStyle="1" w:styleId="Cmsor3Char">
    <w:name w:val="Címsor 3 Char"/>
    <w:basedOn w:val="Bekezdsalapbettpusa"/>
    <w:link w:val="Cmsor3"/>
    <w:uiPriority w:val="9"/>
    <w:semiHidden/>
    <w:rsid w:val="004529D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Parties">
    <w:name w:val="Parties"/>
    <w:basedOn w:val="Body"/>
    <w:qFormat/>
    <w:rsid w:val="005053F5"/>
    <w:pPr>
      <w:numPr>
        <w:numId w:val="3"/>
      </w:numPr>
    </w:pPr>
  </w:style>
  <w:style w:type="paragraph" w:customStyle="1" w:styleId="Recitals">
    <w:name w:val="Recitals"/>
    <w:basedOn w:val="Body"/>
    <w:qFormat/>
    <w:rsid w:val="00E404AF"/>
    <w:pPr>
      <w:numPr>
        <w:numId w:val="5"/>
      </w:numPr>
      <w:tabs>
        <w:tab w:val="left" w:pos="397"/>
      </w:tabs>
    </w:pPr>
  </w:style>
  <w:style w:type="paragraph" w:customStyle="1" w:styleId="alpha4">
    <w:name w:val="alpha 4"/>
    <w:basedOn w:val="alpha3"/>
    <w:qFormat/>
    <w:rsid w:val="00363FE7"/>
    <w:pPr>
      <w:numPr>
        <w:ilvl w:val="3"/>
      </w:numPr>
    </w:pPr>
  </w:style>
  <w:style w:type="paragraph" w:customStyle="1" w:styleId="roman1">
    <w:name w:val="roman 1"/>
    <w:basedOn w:val="Body"/>
    <w:qFormat/>
    <w:rsid w:val="00363FE7"/>
    <w:pPr>
      <w:numPr>
        <w:numId w:val="6"/>
      </w:numPr>
    </w:pPr>
  </w:style>
  <w:style w:type="paragraph" w:customStyle="1" w:styleId="roman2">
    <w:name w:val="roman 2"/>
    <w:basedOn w:val="roman1"/>
    <w:qFormat/>
    <w:rsid w:val="00363FE7"/>
    <w:pPr>
      <w:numPr>
        <w:ilvl w:val="1"/>
      </w:numPr>
    </w:pPr>
  </w:style>
  <w:style w:type="paragraph" w:customStyle="1" w:styleId="roman3">
    <w:name w:val="roman 3"/>
    <w:basedOn w:val="roman2"/>
    <w:qFormat/>
    <w:rsid w:val="008125DF"/>
    <w:pPr>
      <w:numPr>
        <w:ilvl w:val="2"/>
      </w:numPr>
    </w:pPr>
  </w:style>
  <w:style w:type="paragraph" w:customStyle="1" w:styleId="roman4">
    <w:name w:val="roman 4"/>
    <w:basedOn w:val="roman3"/>
    <w:qFormat/>
    <w:rsid w:val="008125DF"/>
    <w:pPr>
      <w:numPr>
        <w:ilvl w:val="3"/>
      </w:numPr>
    </w:pPr>
  </w:style>
  <w:style w:type="paragraph" w:customStyle="1" w:styleId="SchedApps">
    <w:name w:val="Sched/Apps"/>
    <w:basedOn w:val="Body"/>
    <w:next w:val="Body"/>
    <w:qFormat/>
    <w:rsid w:val="00B92BA4"/>
    <w:pPr>
      <w:keepNext/>
      <w:pageBreakBefore/>
      <w:jc w:val="center"/>
      <w:outlineLvl w:val="0"/>
    </w:pPr>
    <w:rPr>
      <w:b/>
      <w:sz w:val="23"/>
    </w:rPr>
  </w:style>
  <w:style w:type="paragraph" w:customStyle="1" w:styleId="Schedule1">
    <w:name w:val="Schedule 1"/>
    <w:basedOn w:val="Body"/>
    <w:qFormat/>
    <w:rsid w:val="00A8784F"/>
    <w:pPr>
      <w:numPr>
        <w:numId w:val="39"/>
      </w:numPr>
    </w:pPr>
  </w:style>
  <w:style w:type="paragraph" w:customStyle="1" w:styleId="Schedule2">
    <w:name w:val="Schedule 2"/>
    <w:basedOn w:val="Schedule1"/>
    <w:qFormat/>
    <w:rsid w:val="00A8784F"/>
    <w:pPr>
      <w:numPr>
        <w:ilvl w:val="1"/>
      </w:numPr>
    </w:pPr>
  </w:style>
  <w:style w:type="paragraph" w:customStyle="1" w:styleId="Schedule3">
    <w:name w:val="Schedule 3"/>
    <w:basedOn w:val="Schedule2"/>
    <w:qFormat/>
    <w:rsid w:val="00A8784F"/>
    <w:pPr>
      <w:numPr>
        <w:ilvl w:val="2"/>
      </w:numPr>
    </w:pPr>
  </w:style>
  <w:style w:type="paragraph" w:customStyle="1" w:styleId="Schedule4">
    <w:name w:val="Schedule 4"/>
    <w:basedOn w:val="Schedule3"/>
    <w:qFormat/>
    <w:rsid w:val="00B92BA4"/>
    <w:pPr>
      <w:numPr>
        <w:ilvl w:val="3"/>
      </w:numPr>
    </w:pPr>
  </w:style>
  <w:style w:type="paragraph" w:customStyle="1" w:styleId="SubHead">
    <w:name w:val="SubHead"/>
    <w:basedOn w:val="Body"/>
    <w:next w:val="Body"/>
    <w:qFormat/>
    <w:rsid w:val="004529D6"/>
    <w:pPr>
      <w:keepNext/>
      <w:spacing w:before="120" w:after="60"/>
    </w:pPr>
    <w:rPr>
      <w:b/>
      <w:sz w:val="21"/>
    </w:rPr>
  </w:style>
  <w:style w:type="paragraph" w:styleId="TJ1">
    <w:name w:val="toc 1"/>
    <w:basedOn w:val="Body"/>
    <w:next w:val="Norml"/>
    <w:autoRedefine/>
    <w:uiPriority w:val="39"/>
    <w:locked/>
    <w:rsid w:val="00237226"/>
    <w:pPr>
      <w:spacing w:before="280"/>
      <w:ind w:left="397" w:hanging="397"/>
    </w:pPr>
  </w:style>
  <w:style w:type="paragraph" w:styleId="TJ2">
    <w:name w:val="toc 2"/>
    <w:basedOn w:val="Norml"/>
    <w:next w:val="Norml"/>
    <w:autoRedefine/>
    <w:uiPriority w:val="39"/>
    <w:semiHidden/>
    <w:locked/>
    <w:rsid w:val="004529D6"/>
    <w:pPr>
      <w:tabs>
        <w:tab w:val="left" w:pos="1077"/>
      </w:tabs>
      <w:spacing w:after="100"/>
      <w:ind w:left="1077" w:hanging="680"/>
    </w:pPr>
  </w:style>
  <w:style w:type="paragraph" w:styleId="TJ3">
    <w:name w:val="toc 3"/>
    <w:basedOn w:val="Norml"/>
    <w:next w:val="Norml"/>
    <w:autoRedefine/>
    <w:uiPriority w:val="39"/>
    <w:semiHidden/>
    <w:locked/>
    <w:rsid w:val="004529D6"/>
    <w:pPr>
      <w:tabs>
        <w:tab w:val="left" w:pos="1871"/>
      </w:tabs>
      <w:spacing w:after="100"/>
      <w:ind w:left="1871" w:hanging="794"/>
    </w:pPr>
  </w:style>
  <w:style w:type="paragraph" w:styleId="TJ4">
    <w:name w:val="toc 4"/>
    <w:basedOn w:val="Norml"/>
    <w:next w:val="Norml"/>
    <w:autoRedefine/>
    <w:uiPriority w:val="39"/>
    <w:semiHidden/>
    <w:locked/>
    <w:rsid w:val="004529D6"/>
    <w:pPr>
      <w:tabs>
        <w:tab w:val="left" w:pos="2552"/>
      </w:tabs>
      <w:spacing w:after="100"/>
      <w:ind w:left="4423" w:hanging="2552"/>
    </w:pPr>
  </w:style>
  <w:style w:type="paragraph" w:customStyle="1" w:styleId="Table1">
    <w:name w:val="Table 1"/>
    <w:basedOn w:val="Body"/>
    <w:qFormat/>
    <w:rsid w:val="00053CF3"/>
    <w:pPr>
      <w:numPr>
        <w:numId w:val="8"/>
      </w:numPr>
      <w:spacing w:before="60" w:after="60"/>
    </w:pPr>
  </w:style>
  <w:style w:type="paragraph" w:customStyle="1" w:styleId="Table2">
    <w:name w:val="Table 2"/>
    <w:basedOn w:val="Body"/>
    <w:qFormat/>
    <w:rsid w:val="00053CF3"/>
    <w:pPr>
      <w:numPr>
        <w:ilvl w:val="1"/>
        <w:numId w:val="8"/>
      </w:numPr>
      <w:spacing w:before="60" w:after="60"/>
    </w:pPr>
  </w:style>
  <w:style w:type="paragraph" w:customStyle="1" w:styleId="Table3">
    <w:name w:val="Table 3"/>
    <w:basedOn w:val="Body"/>
    <w:qFormat/>
    <w:rsid w:val="00053CF3"/>
    <w:pPr>
      <w:numPr>
        <w:ilvl w:val="2"/>
        <w:numId w:val="8"/>
      </w:numPr>
      <w:tabs>
        <w:tab w:val="left" w:pos="567"/>
      </w:tabs>
      <w:spacing w:before="60" w:after="60"/>
    </w:pPr>
  </w:style>
  <w:style w:type="paragraph" w:customStyle="1" w:styleId="Tablealpha">
    <w:name w:val="Table alpha"/>
    <w:basedOn w:val="CellBody"/>
    <w:qFormat/>
    <w:rsid w:val="000C04A9"/>
    <w:pPr>
      <w:numPr>
        <w:numId w:val="9"/>
      </w:numPr>
      <w:tabs>
        <w:tab w:val="left" w:pos="567"/>
      </w:tabs>
    </w:pPr>
  </w:style>
  <w:style w:type="paragraph" w:customStyle="1" w:styleId="Tablebullet">
    <w:name w:val="Table bullet"/>
    <w:basedOn w:val="CellBody"/>
    <w:qFormat/>
    <w:rsid w:val="000C04A9"/>
    <w:pPr>
      <w:numPr>
        <w:numId w:val="10"/>
      </w:numPr>
      <w:tabs>
        <w:tab w:val="left" w:pos="567"/>
      </w:tabs>
    </w:pPr>
  </w:style>
  <w:style w:type="paragraph" w:customStyle="1" w:styleId="Tableroman">
    <w:name w:val="Table roman"/>
    <w:basedOn w:val="CellBody"/>
    <w:qFormat/>
    <w:rsid w:val="000C04A9"/>
    <w:pPr>
      <w:numPr>
        <w:numId w:val="11"/>
      </w:numPr>
      <w:tabs>
        <w:tab w:val="left" w:pos="567"/>
      </w:tabs>
    </w:pPr>
  </w:style>
  <w:style w:type="paragraph" w:customStyle="1" w:styleId="UCAlpha">
    <w:name w:val="UCAlpha"/>
    <w:basedOn w:val="Body"/>
    <w:qFormat/>
    <w:rsid w:val="00537C04"/>
    <w:pPr>
      <w:numPr>
        <w:numId w:val="12"/>
      </w:numPr>
    </w:pPr>
  </w:style>
  <w:style w:type="paragraph" w:customStyle="1" w:styleId="UCAlpha2">
    <w:name w:val="UCAlpha 2"/>
    <w:basedOn w:val="Body"/>
    <w:qFormat/>
    <w:rsid w:val="00A41058"/>
    <w:pPr>
      <w:numPr>
        <w:ilvl w:val="1"/>
        <w:numId w:val="12"/>
      </w:numPr>
      <w:tabs>
        <w:tab w:val="left" w:pos="1077"/>
      </w:tabs>
    </w:pPr>
  </w:style>
  <w:style w:type="paragraph" w:customStyle="1" w:styleId="UCRoman">
    <w:name w:val="UCRoman"/>
    <w:basedOn w:val="Body"/>
    <w:qFormat/>
    <w:rsid w:val="00A41058"/>
    <w:pPr>
      <w:numPr>
        <w:numId w:val="13"/>
      </w:numPr>
    </w:pPr>
  </w:style>
  <w:style w:type="paragraph" w:customStyle="1" w:styleId="UCRoman2">
    <w:name w:val="UCRoman 2"/>
    <w:basedOn w:val="Body"/>
    <w:qFormat/>
    <w:rsid w:val="00A41058"/>
    <w:pPr>
      <w:numPr>
        <w:ilvl w:val="1"/>
        <w:numId w:val="13"/>
      </w:numPr>
      <w:tabs>
        <w:tab w:val="left" w:pos="1077"/>
      </w:tabs>
    </w:pPr>
  </w:style>
  <w:style w:type="paragraph" w:customStyle="1" w:styleId="ListNumbers">
    <w:name w:val="List Numbers"/>
    <w:basedOn w:val="Body"/>
    <w:qFormat/>
    <w:rsid w:val="00E94E69"/>
    <w:pPr>
      <w:numPr>
        <w:numId w:val="15"/>
      </w:numPr>
      <w:tabs>
        <w:tab w:val="left" w:pos="397"/>
      </w:tabs>
    </w:pPr>
  </w:style>
  <w:style w:type="paragraph" w:customStyle="1" w:styleId="Cm1">
    <w:name w:val="Cím1"/>
    <w:basedOn w:val="Body"/>
    <w:next w:val="Body"/>
    <w:qFormat/>
    <w:rsid w:val="00C25715"/>
    <w:pPr>
      <w:keepNext/>
      <w:spacing w:after="280"/>
      <w:jc w:val="center"/>
    </w:pPr>
    <w:rPr>
      <w:b/>
      <w:sz w:val="28"/>
    </w:rPr>
  </w:style>
  <w:style w:type="table" w:styleId="Rcsostblzat">
    <w:name w:val="Table Grid"/>
    <w:basedOn w:val="Normltblzat"/>
    <w:uiPriority w:val="39"/>
    <w:rsid w:val="00A53D86"/>
    <w:pPr>
      <w:spacing w:before="60" w:after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locked/>
    <w:rsid w:val="00800DB4"/>
    <w:rPr>
      <w:color w:val="605E5C"/>
      <w:shd w:val="clear" w:color="auto" w:fill="E1DFDD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locked/>
    <w:rsid w:val="002E1097"/>
    <w:rPr>
      <w:b/>
      <w:bCs/>
      <w:sz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E1097"/>
    <w:rPr>
      <w:b/>
      <w:bCs/>
      <w:sz w:val="16"/>
    </w:rPr>
  </w:style>
  <w:style w:type="character" w:customStyle="1" w:styleId="Level3Char">
    <w:name w:val="Level 3 Char"/>
    <w:link w:val="Level3"/>
    <w:rsid w:val="009B6902"/>
  </w:style>
  <w:style w:type="paragraph" w:styleId="Vltozat">
    <w:name w:val="Revision"/>
    <w:hidden/>
    <w:uiPriority w:val="99"/>
    <w:semiHidden/>
    <w:rsid w:val="00BF79EF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0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inda\AppData\Roaming\Microsoft\Templates\HouseStyle_HUN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FFEA8-9EB8-4649-B9CB-E4EDA1403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HouseStyle_HUN</Template>
  <TotalTime>1</TotalTime>
  <Pages>4</Pages>
  <Words>1252</Words>
  <Characters>8644</Characters>
  <Application>Microsoft Office Word</Application>
  <DocSecurity>0</DocSecurity>
  <Lines>72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Marczali Melinda</cp:lastModifiedBy>
  <cp:revision>5</cp:revision>
  <dcterms:created xsi:type="dcterms:W3CDTF">2026-06-17T07:22:00Z</dcterms:created>
  <dcterms:modified xsi:type="dcterms:W3CDTF">2026-08-25T16:40:00Z</dcterms:modified>
</cp:coreProperties>
</file>